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background-simple-ppt-7777" recolor="t" type="frame"/>
    </v:background>
  </w:background>
  <w:body>
    <w:bookmarkStart w:id="0" w:name="_GoBack"/>
    <w:bookmarkEnd w:id="0"/>
    <w:p w:rsidR="00BE33C9" w:rsidRPr="00A625DA" w:rsidRDefault="008E5F6D" w:rsidP="000F3AE5">
      <w:pPr>
        <w:pStyle w:val="Month"/>
        <w:jc w:val="right"/>
        <w:rPr>
          <w:sz w:val="72"/>
        </w:rPr>
      </w:pPr>
      <w:r w:rsidRPr="00A625DA">
        <w:rPr>
          <w:noProof/>
          <w:sz w:val="72"/>
          <w:lang w:eastAsia="en-US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EF" w:rsidRPr="00A625DA" w:rsidRDefault="00CE0FEF" w:rsidP="008E5F6D">
                            <w:pPr>
                              <w:jc w:val="center"/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72.8pt;height:50.45pt;z-index:-251611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" fillcolor="white [3201]" strokecolor="#a6b727 [3204]" strokeweight="1.5pt">
                <v:textbox>
                  <w:txbxContent>
                    <w:p w:rsidR="00CE0FEF" w:rsidRPr="00A625DA" w:rsidRDefault="00CE0FEF" w:rsidP="008E5F6D">
                      <w:pPr>
                        <w:jc w:val="center"/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47FD1" w:rsidRPr="00A625DA">
        <w:rPr>
          <w:sz w:val="72"/>
        </w:rPr>
        <w:fldChar w:fldCharType="begin"/>
      </w:r>
      <w:r w:rsidR="00C47FD1" w:rsidRPr="00A625DA">
        <w:rPr>
          <w:sz w:val="72"/>
        </w:rPr>
        <w:instrText xml:space="preserve"> DOCVARIABLE  MonthStart \@ MMM \* MERGEFORMAT </w:instrText>
      </w:r>
      <w:r w:rsidR="00C47FD1" w:rsidRPr="00A625DA">
        <w:rPr>
          <w:sz w:val="72"/>
        </w:rPr>
        <w:fldChar w:fldCharType="separate"/>
      </w:r>
      <w:r w:rsidR="00437605" w:rsidRPr="00A625DA">
        <w:rPr>
          <w:sz w:val="72"/>
        </w:rPr>
        <w:t>Jan</w:t>
      </w:r>
      <w:r w:rsidR="00C47FD1" w:rsidRPr="00A625DA">
        <w:rPr>
          <w:sz w:val="72"/>
        </w:rPr>
        <w:fldChar w:fldCharType="end"/>
      </w:r>
      <w:r w:rsidR="00C47FD1" w:rsidRPr="00A625DA">
        <w:rPr>
          <w:rStyle w:val="Emphasis"/>
          <w:sz w:val="72"/>
        </w:rPr>
        <w:fldChar w:fldCharType="begin"/>
      </w:r>
      <w:r w:rsidR="00C47FD1" w:rsidRPr="00A625DA">
        <w:rPr>
          <w:rStyle w:val="Emphasis"/>
          <w:sz w:val="72"/>
        </w:rPr>
        <w:instrText xml:space="preserve"> DOCVARIABLE  MonthStart \@  yyyy   \* MERGEFORMAT </w:instrText>
      </w:r>
      <w:r w:rsidR="00C47FD1" w:rsidRPr="00A625DA">
        <w:rPr>
          <w:rStyle w:val="Emphasis"/>
          <w:sz w:val="72"/>
        </w:rPr>
        <w:fldChar w:fldCharType="separate"/>
      </w:r>
      <w:r w:rsidR="00437605" w:rsidRPr="00A625DA">
        <w:rPr>
          <w:rStyle w:val="Emphasis"/>
          <w:sz w:val="72"/>
        </w:rPr>
        <w:t>2018</w:t>
      </w:r>
      <w:r w:rsidR="00C47FD1" w:rsidRPr="00A625DA">
        <w:rPr>
          <w:rStyle w:val="Emphasis"/>
          <w:sz w:val="72"/>
        </w:rPr>
        <w:fldChar w:fldCharType="end"/>
      </w:r>
    </w:p>
    <w:tbl>
      <w:tblPr>
        <w:tblW w:w="4986" w:type="pct"/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BE33C9" w:rsidRPr="00A625DA" w:rsidTr="00132489">
        <w:trPr>
          <w:tblHeader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D" w:themeFill="accent6" w:themeFillTint="66"/>
            <w:tcMar>
              <w:top w:w="0" w:type="dxa"/>
              <w:bottom w:w="187" w:type="dxa"/>
            </w:tcMar>
            <w:vAlign w:val="center"/>
          </w:tcPr>
          <w:p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D" w:themeFill="accent6" w:themeFillTint="66"/>
            <w:tcMar>
              <w:top w:w="0" w:type="dxa"/>
              <w:bottom w:w="187" w:type="dxa"/>
            </w:tcMar>
            <w:vAlign w:val="center"/>
          </w:tcPr>
          <w:p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D" w:themeFill="accent6" w:themeFillTint="66"/>
            <w:tcMar>
              <w:top w:w="0" w:type="dxa"/>
              <w:bottom w:w="187" w:type="dxa"/>
            </w:tcMar>
            <w:vAlign w:val="center"/>
          </w:tcPr>
          <w:p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D" w:themeFill="accent6" w:themeFillTint="66"/>
            <w:tcMar>
              <w:top w:w="0" w:type="dxa"/>
              <w:bottom w:w="187" w:type="dxa"/>
            </w:tcMar>
            <w:vAlign w:val="center"/>
          </w:tcPr>
          <w:p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D" w:themeFill="accent6" w:themeFillTint="66"/>
            <w:tcMar>
              <w:top w:w="0" w:type="dxa"/>
              <w:bottom w:w="187" w:type="dxa"/>
            </w:tcMar>
            <w:vAlign w:val="center"/>
          </w:tcPr>
          <w:p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D" w:themeFill="accent6" w:themeFillTint="66"/>
            <w:tcMar>
              <w:top w:w="0" w:type="dxa"/>
              <w:bottom w:w="187" w:type="dxa"/>
            </w:tcMar>
            <w:vAlign w:val="center"/>
          </w:tcPr>
          <w:p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D" w:themeFill="accent6" w:themeFillTint="66"/>
            <w:tcMar>
              <w:top w:w="0" w:type="dxa"/>
              <w:bottom w:w="187" w:type="dxa"/>
            </w:tcMar>
            <w:vAlign w:val="center"/>
          </w:tcPr>
          <w:p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BE33C9" w:rsidRPr="00A625DA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sz w:val="22"/>
              </w:rPr>
              <w:instrText>Monday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“Sunday" 1 ""\#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sz w:val="22"/>
              </w:rPr>
              <w:instrText>Monday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“Monday"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 </w:instrText>
            </w:r>
            <w:r w:rsidRPr="00A625DA">
              <w:rPr>
                <w:sz w:val="22"/>
              </w:rPr>
              <w:fldChar w:fldCharType="separate"/>
            </w:r>
            <w:r w:rsidR="00B31EA9"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01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sz w:val="22"/>
              </w:rPr>
              <w:instrText>Monday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“Tuesday" 01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=B2+1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02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  <w:vAlign w:val="bottom"/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sz w:val="22"/>
              </w:rPr>
              <w:instrText>Monday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“Wednesday"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=C2+1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03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sz w:val="22"/>
              </w:rPr>
              <w:instrText>Monday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= “Thursday"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=D2+1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4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4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04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sz w:val="22"/>
              </w:rPr>
              <w:instrText>Monday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“Friday"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4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=E2+1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instrText>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05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sz w:val="22"/>
              </w:rPr>
              <w:instrText>Monday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“Saturday" 1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noProof/>
                <w:sz w:val="22"/>
              </w:rPr>
              <w:instrText>5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&lt;&gt; 0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noProof/>
                <w:sz w:val="22"/>
              </w:rPr>
              <w:instrText>6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noProof/>
                <w:sz w:val="22"/>
              </w:rPr>
              <w:instrText>6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noProof/>
                <w:sz w:val="22"/>
              </w:rPr>
              <w:t>06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BE33C9" w:rsidRPr="00A625DA" w:rsidTr="006D3557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BE33C9" w:rsidRPr="00A625DA" w:rsidRDefault="00BE33C9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BE33C9" w:rsidRPr="00A625DA" w:rsidRDefault="00437605" w:rsidP="006D3557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12"/>
                <w:szCs w:val="24"/>
                <w:lang w:eastAsia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57150</wp:posOffset>
                  </wp:positionV>
                  <wp:extent cx="1187450" cy="640715"/>
                  <wp:effectExtent l="0" t="0" r="0" b="6985"/>
                  <wp:wrapTight wrapText="bothSides">
                    <wp:wrapPolygon edited="0">
                      <wp:start x="0" y="0"/>
                      <wp:lineTo x="0" y="21193"/>
                      <wp:lineTo x="21138" y="21193"/>
                      <wp:lineTo x="2113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ree-happy-new-year-clipart-images-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BE33C9" w:rsidRPr="00A625DA" w:rsidRDefault="00BE33C9">
            <w:pPr>
              <w:rPr>
                <w:sz w:val="1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BE33C9" w:rsidRPr="00A625DA" w:rsidRDefault="00BE33C9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BE33C9" w:rsidRPr="00A625DA" w:rsidRDefault="00BE33C9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BE33C9" w:rsidRPr="00A625DA" w:rsidRDefault="00BE33C9">
            <w:pPr>
              <w:rPr>
                <w:sz w:val="16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BE33C9" w:rsidRPr="00A625DA" w:rsidRDefault="00BE33C9">
            <w:pPr>
              <w:rPr>
                <w:sz w:val="10"/>
              </w:rPr>
            </w:pPr>
          </w:p>
        </w:tc>
      </w:tr>
      <w:tr w:rsidR="00BE33C9" w:rsidRPr="00A625DA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=G2+1\#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noProof/>
                <w:sz w:val="22"/>
              </w:rPr>
              <w:t>07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=A4+1 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08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=B4+1\# 0# 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09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=C4+1 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10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=D4+1 \# 0#</w:instrText>
            </w:r>
            <w:r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11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AB30BE">
            <w:pPr>
              <w:pStyle w:val="Date"/>
              <w:rPr>
                <w:sz w:val="22"/>
              </w:rPr>
            </w:pPr>
            <w:r w:rsidRPr="00A625DA">
              <w:rPr>
                <w:b w:val="0"/>
                <w:noProof/>
                <w:sz w:val="20"/>
                <w:szCs w:val="22"/>
                <w:highlight w:val="yellow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C50C034" wp14:editId="40EA8998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203200</wp:posOffset>
                      </wp:positionV>
                      <wp:extent cx="1261110" cy="795020"/>
                      <wp:effectExtent l="0" t="0" r="15240" b="241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1110" cy="7950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2246C"/>
                              </a:solidFill>
                              <a:ln>
                                <a:solidFill>
                                  <a:srgbClr val="72246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F51713" w:rsidRDefault="00CE0FEF" w:rsidP="00CC535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Join us for your favorite drink and get energized for busy season</w:t>
                                  </w:r>
                                  <w:r w:rsidRPr="00F51713">
                                    <w:rPr>
                                      <w:b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  <w:p w:rsidR="00CE0FEF" w:rsidRDefault="00CE0FEF" w:rsidP="00CC535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C50C034" id="Text Box 4" o:spid="_x0000_s1027" style="position:absolute;left:0;text-align:left;margin-left:60.45pt;margin-top:16pt;width:99.3pt;height:6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" fillcolor="#72246c" strokecolor="#72246c" strokeweight="1.5pt">
                      <v:textbox>
                        <w:txbxContent>
                          <w:p w:rsidR="00CE0FEF" w:rsidRPr="00F51713" w:rsidRDefault="00CE0FEF" w:rsidP="00CC53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Join us for your favorite drink and get energized for busy season</w:t>
                            </w:r>
                            <w:r w:rsidRPr="00F51713"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  <w:p w:rsidR="00CE0FEF" w:rsidRDefault="00CE0FEF" w:rsidP="00CC5359"/>
                        </w:txbxContent>
                      </v:textbox>
                    </v:roundrect>
                  </w:pict>
                </mc:Fallback>
              </mc:AlternateContent>
            </w:r>
            <w:r w:rsidR="00C47FD1" w:rsidRPr="00A625DA">
              <w:rPr>
                <w:sz w:val="22"/>
              </w:rPr>
              <w:fldChar w:fldCharType="begin"/>
            </w:r>
            <w:r w:rsidR="00C47FD1" w:rsidRPr="00A625DA">
              <w:rPr>
                <w:sz w:val="22"/>
              </w:rPr>
              <w:instrText xml:space="preserve"> =E4+1\# 0# </w:instrText>
            </w:r>
            <w:r w:rsidR="00C47FD1" w:rsidRPr="00A625DA">
              <w:rPr>
                <w:sz w:val="22"/>
              </w:rPr>
              <w:fldChar w:fldCharType="separate"/>
            </w:r>
            <w:r w:rsidR="00437605" w:rsidRPr="00A625DA">
              <w:rPr>
                <w:noProof/>
                <w:sz w:val="22"/>
              </w:rPr>
              <w:t>12</w:t>
            </w:r>
            <w:r w:rsidR="00C47FD1"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BE33C9" w:rsidRPr="00A625DA" w:rsidRDefault="00C47FD1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noProof/>
                <w:sz w:val="22"/>
              </w:rPr>
              <w:t>13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AB30BE" w:rsidRPr="00A625DA" w:rsidTr="00CE0FEF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:rsidR="00AB30BE" w:rsidRPr="00A625DA" w:rsidRDefault="00AB30BE" w:rsidP="00AB30BE">
            <w:pPr>
              <w:rPr>
                <w:b/>
                <w:sz w:val="20"/>
                <w:szCs w:val="2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:rsidR="00AB30BE" w:rsidRPr="00A625DA" w:rsidRDefault="00AB30BE" w:rsidP="00AB30BE">
            <w:pPr>
              <w:rPr>
                <w:b/>
                <w:szCs w:val="22"/>
              </w:rPr>
            </w:pPr>
            <w:r w:rsidRPr="00A625DA">
              <w:rPr>
                <w:b/>
                <w:sz w:val="20"/>
                <w:szCs w:val="22"/>
              </w:rPr>
              <w:t xml:space="preserve">     </w:t>
            </w:r>
            <w:r w:rsidRPr="00A625DA">
              <w:rPr>
                <w:b/>
                <w:szCs w:val="22"/>
              </w:rPr>
              <w:t xml:space="preserve">Kickoff </w:t>
            </w:r>
          </w:p>
          <w:p w:rsidR="00AB30BE" w:rsidRPr="00A625DA" w:rsidRDefault="00AB30BE" w:rsidP="00AB30BE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szCs w:val="22"/>
              </w:rPr>
              <w:t>Happy Hour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</w:tr>
      <w:tr w:rsidR="00AB30BE" w:rsidRPr="00A625DA" w:rsidTr="008A3A3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14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17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=D6+1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  <w:vAlign w:val="center"/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20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AB30BE" w:rsidRPr="00A625DA" w:rsidTr="00A50628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:rsidR="00AB30BE" w:rsidRPr="00A625DA" w:rsidRDefault="00AB30BE" w:rsidP="00AB30BE">
            <w:pPr>
              <w:rPr>
                <w:b/>
                <w:sz w:val="20"/>
                <w:szCs w:val="22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37088" behindDoc="0" locked="0" layoutInCell="1" allowOverlap="1" wp14:anchorId="00AD6C0E" wp14:editId="181714C7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40005</wp:posOffset>
                  </wp:positionV>
                  <wp:extent cx="1157605" cy="658495"/>
                  <wp:effectExtent l="0" t="0" r="4445" b="825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:rsidR="00AB30BE" w:rsidRPr="00A625DA" w:rsidRDefault="00AB30BE" w:rsidP="00AB30BE">
            <w:pPr>
              <w:jc w:val="center"/>
              <w:rPr>
                <w:b/>
                <w:sz w:val="22"/>
                <w:szCs w:val="24"/>
              </w:rPr>
            </w:pPr>
            <w:r w:rsidRPr="00A625DA">
              <w:rPr>
                <w:b/>
                <w:noProof/>
                <w:szCs w:val="22"/>
                <w:lang w:eastAsia="en-US"/>
              </w:rPr>
              <w:drawing>
                <wp:anchor distT="0" distB="0" distL="114300" distR="114300" simplePos="0" relativeHeight="251731968" behindDoc="0" locked="0" layoutInCell="1" allowOverlap="1" wp14:anchorId="37513393" wp14:editId="41346BB0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230505</wp:posOffset>
                  </wp:positionV>
                  <wp:extent cx="593725" cy="433705"/>
                  <wp:effectExtent l="0" t="0" r="0" b="44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2284389_cb09d36851b8ec46be11c3b47d38ffb4_m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25DA">
              <w:rPr>
                <w:b/>
                <w:szCs w:val="22"/>
              </w:rPr>
              <w:t>Pancake Breakfast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b/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:rsidR="00402513" w:rsidRPr="00A625DA" w:rsidRDefault="00346D98" w:rsidP="00346D98">
            <w:pPr>
              <w:jc w:val="right"/>
              <w:rPr>
                <w:b/>
                <w:szCs w:val="22"/>
              </w:rPr>
            </w:pPr>
            <w:r w:rsidRPr="00A625DA">
              <w:rPr>
                <w:noProof/>
                <w:sz w:val="14"/>
                <w:lang w:eastAsia="en-US"/>
              </w:rPr>
              <w:drawing>
                <wp:anchor distT="0" distB="0" distL="114300" distR="114300" simplePos="0" relativeHeight="251739136" behindDoc="0" locked="0" layoutInCell="1" allowOverlap="1" wp14:anchorId="65018ABE">
                  <wp:simplePos x="0" y="0"/>
                  <wp:positionH relativeFrom="column">
                    <wp:posOffset>-379095</wp:posOffset>
                  </wp:positionH>
                  <wp:positionV relativeFrom="page">
                    <wp:posOffset>40005</wp:posOffset>
                  </wp:positionV>
                  <wp:extent cx="808355" cy="658495"/>
                  <wp:effectExtent l="0" t="0" r="0" b="825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2B54" w:rsidRPr="00A625DA">
              <w:rPr>
                <w:b/>
                <w:szCs w:val="22"/>
              </w:rPr>
              <w:t xml:space="preserve">Tax Season </w:t>
            </w:r>
          </w:p>
          <w:p w:rsidR="00346D98" w:rsidRPr="00A625DA" w:rsidRDefault="00346D98" w:rsidP="00346D98">
            <w:pPr>
              <w:jc w:val="right"/>
              <w:rPr>
                <w:b/>
                <w:szCs w:val="22"/>
              </w:rPr>
            </w:pPr>
            <w:r w:rsidRPr="00A625DA">
              <w:rPr>
                <w:b/>
                <w:szCs w:val="22"/>
              </w:rPr>
              <w:t>Officially</w:t>
            </w:r>
          </w:p>
          <w:p w:rsidR="00E42B54" w:rsidRPr="00A625DA" w:rsidRDefault="00E42B54" w:rsidP="00346D98">
            <w:pPr>
              <w:jc w:val="right"/>
              <w:rPr>
                <w:b/>
                <w:sz w:val="20"/>
                <w:szCs w:val="22"/>
              </w:rPr>
            </w:pPr>
            <w:r w:rsidRPr="00A625DA">
              <w:rPr>
                <w:b/>
                <w:szCs w:val="22"/>
              </w:rPr>
              <w:t>Begins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</w:tr>
      <w:tr w:rsidR="00AB30BE" w:rsidRPr="00A625DA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t>21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0"/>
              </w:rPr>
            </w:pPr>
            <w:r w:rsidRPr="00A625DA">
              <w:rPr>
                <w:sz w:val="20"/>
              </w:rPr>
              <w:fldChar w:fldCharType="begin"/>
            </w:r>
            <w:r w:rsidRPr="00A625DA">
              <w:rPr>
                <w:sz w:val="20"/>
              </w:rPr>
              <w:instrText xml:space="preserve"> =B8+1\# 0# </w:instrText>
            </w:r>
            <w:r w:rsidRPr="00A625DA">
              <w:rPr>
                <w:sz w:val="20"/>
              </w:rPr>
              <w:fldChar w:fldCharType="separate"/>
            </w:r>
            <w:r w:rsidRPr="00A625DA">
              <w:rPr>
                <w:noProof/>
                <w:sz w:val="20"/>
              </w:rPr>
              <w:t>23</w:t>
            </w:r>
            <w:r w:rsidRPr="00A625DA">
              <w:rPr>
                <w:sz w:val="20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0"/>
              </w:rPr>
            </w:pPr>
            <w:r w:rsidRPr="00A625DA">
              <w:rPr>
                <w:sz w:val="20"/>
              </w:rPr>
              <w:fldChar w:fldCharType="begin"/>
            </w:r>
            <w:r w:rsidRPr="00A625DA">
              <w:rPr>
                <w:sz w:val="20"/>
              </w:rPr>
              <w:instrText xml:space="preserve"> =C8+1\# 0# </w:instrText>
            </w:r>
            <w:r w:rsidRPr="00A625DA">
              <w:rPr>
                <w:sz w:val="20"/>
              </w:rPr>
              <w:fldChar w:fldCharType="separate"/>
            </w:r>
            <w:r w:rsidRPr="00A625DA">
              <w:rPr>
                <w:noProof/>
                <w:sz w:val="20"/>
              </w:rPr>
              <w:t>24</w:t>
            </w:r>
            <w:r w:rsidRPr="00A625DA">
              <w:rPr>
                <w:sz w:val="2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=F8+1\#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27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AB30BE" w:rsidRPr="00A625DA" w:rsidTr="008A3A32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BD1397" w:rsidP="00AB30BE">
            <w:pPr>
              <w:rPr>
                <w:sz w:val="16"/>
                <w:szCs w:val="24"/>
              </w:rPr>
            </w:pPr>
            <w:r w:rsidRPr="00A625DA">
              <w:rPr>
                <w:noProof/>
                <w:sz w:val="16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B19A5D8" wp14:editId="41FC11DB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22543</wp:posOffset>
                      </wp:positionV>
                      <wp:extent cx="962025" cy="652145"/>
                      <wp:effectExtent l="0" t="0" r="28575" b="14605"/>
                      <wp:wrapNone/>
                      <wp:docPr id="207" name="Text 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65214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0B323"/>
                              </a:solidFill>
                              <a:ln>
                                <a:solidFill>
                                  <a:srgbClr val="F0B323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Default="00CE0FEF" w:rsidP="00BD1397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Fuel up with healthy snacks!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B19A5D8" id="Text Box 207" o:spid="_x0000_s1028" style="position:absolute;margin-left:66.65pt;margin-top:1.8pt;width:75.75pt;height:5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" fillcolor="#f0b323" strokecolor="#f0b323" strokeweight="1.5pt">
                      <v:textbox>
                        <w:txbxContent>
                          <w:p w:rsidR="00CE0FEF" w:rsidRDefault="00CE0FEF" w:rsidP="00BD1397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Fuel up with healthy snacks!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BD1397" w:rsidP="00AB30BE">
            <w:pPr>
              <w:rPr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64736" behindDoc="0" locked="0" layoutInCell="1" allowOverlap="1" wp14:anchorId="66082D95">
                  <wp:simplePos x="0" y="0"/>
                  <wp:positionH relativeFrom="column">
                    <wp:posOffset>454978</wp:posOffset>
                  </wp:positionH>
                  <wp:positionV relativeFrom="paragraph">
                    <wp:posOffset>18415</wp:posOffset>
                  </wp:positionV>
                  <wp:extent cx="817245" cy="658495"/>
                  <wp:effectExtent l="0" t="0" r="1905" b="8255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:rsidR="00D16F67" w:rsidRPr="00A625DA" w:rsidRDefault="005150DD" w:rsidP="00D16F67">
            <w:pPr>
              <w:rPr>
                <w:sz w:val="20"/>
              </w:rPr>
            </w:pPr>
            <w:r w:rsidRPr="00A625DA">
              <w:rPr>
                <w:b/>
                <w:sz w:val="20"/>
                <w:szCs w:val="24"/>
              </w:rPr>
              <w:t xml:space="preserve"> </w:t>
            </w:r>
          </w:p>
          <w:p w:rsidR="00AB30BE" w:rsidRPr="00A625DA" w:rsidRDefault="00AB30BE" w:rsidP="00AB30BE">
            <w:pPr>
              <w:rPr>
                <w:sz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D16F67" w:rsidRPr="00A625DA" w:rsidRDefault="00D16F67" w:rsidP="00D16F67">
            <w:pPr>
              <w:rPr>
                <w:b/>
                <w:szCs w:val="24"/>
              </w:rPr>
            </w:pPr>
            <w:r w:rsidRPr="00A625DA">
              <w:rPr>
                <w:noProof/>
                <w:sz w:val="1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3141E40" wp14:editId="05D93287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-34290</wp:posOffset>
                      </wp:positionV>
                      <wp:extent cx="1495425" cy="762000"/>
                      <wp:effectExtent l="0" t="0" r="2857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76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Default="00CE0FEF" w:rsidP="00563F0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Show your school spirit and come to the </w:t>
                                  </w:r>
                                  <w:r w:rsidRPr="00563F0A">
                                    <w:rPr>
                                      <w:b/>
                                      <w:color w:val="FFFFFF" w:themeColor="background1"/>
                                    </w:rPr>
                                    <w:t>office decked out in your alma mater’s swag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3141E40" id="Text Box 5" o:spid="_x0000_s1029" style="position:absolute;margin-left:37.2pt;margin-top:-2.7pt;width:117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" fillcolor="#41b6e6" strokecolor="#41b6e6" strokeweight="1.5pt">
                      <v:textbox>
                        <w:txbxContent>
                          <w:p w:rsidR="00CE0FEF" w:rsidRDefault="00CE0FEF" w:rsidP="00563F0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Show your school spirit and come to the </w:t>
                            </w:r>
                            <w:r w:rsidRPr="00563F0A">
                              <w:rPr>
                                <w:b/>
                                <w:color w:val="FFFFFF" w:themeColor="background1"/>
                              </w:rPr>
                              <w:t>office decked out in your alma mater’s swag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625DA">
              <w:rPr>
                <w:b/>
                <w:szCs w:val="24"/>
              </w:rPr>
              <w:t xml:space="preserve">College </w:t>
            </w:r>
          </w:p>
          <w:p w:rsidR="00D16F67" w:rsidRPr="00A625DA" w:rsidRDefault="00D16F67" w:rsidP="00D16F67">
            <w:pPr>
              <w:rPr>
                <w:b/>
                <w:szCs w:val="24"/>
              </w:rPr>
            </w:pPr>
            <w:r w:rsidRPr="00A625DA">
              <w:rPr>
                <w:b/>
                <w:szCs w:val="24"/>
              </w:rPr>
              <w:t xml:space="preserve">  Gear </w:t>
            </w:r>
          </w:p>
          <w:p w:rsidR="00AB30BE" w:rsidRPr="00A625DA" w:rsidRDefault="00D16F67" w:rsidP="00D16F67">
            <w:pPr>
              <w:rPr>
                <w:sz w:val="10"/>
              </w:rPr>
            </w:pPr>
            <w:r w:rsidRPr="00A625DA">
              <w:rPr>
                <w:b/>
                <w:szCs w:val="24"/>
              </w:rPr>
              <w:t xml:space="preserve">   Day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</w:tr>
      <w:tr w:rsidR="00AB30BE" w:rsidRPr="00A625DA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27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27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28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28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28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30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31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6" w:themeFill="accent6" w:themeFillTint="33"/>
            <w:tcMar>
              <w:bottom w:w="72" w:type="dxa"/>
            </w:tcMar>
          </w:tcPr>
          <w:p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29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AB30BE" w:rsidRPr="00A625DA" w:rsidTr="008A3A32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:rsidR="00AB30BE" w:rsidRPr="00A625DA" w:rsidRDefault="00AB30BE" w:rsidP="00AB30BE">
            <w:pPr>
              <w:rPr>
                <w:b/>
                <w:szCs w:val="24"/>
              </w:rPr>
            </w:pPr>
            <w:r w:rsidRPr="00A625DA">
              <w:rPr>
                <w:b/>
                <w:noProof/>
                <w:sz w:val="20"/>
                <w:lang w:eastAsia="en-US"/>
              </w:rPr>
              <w:drawing>
                <wp:anchor distT="0" distB="0" distL="114300" distR="114300" simplePos="0" relativeHeight="251736064" behindDoc="0" locked="0" layoutInCell="1" allowOverlap="1" wp14:anchorId="78741E23" wp14:editId="19B50E4B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-2540</wp:posOffset>
                  </wp:positionV>
                  <wp:extent cx="629920" cy="658495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mall_group_pic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25DA">
              <w:rPr>
                <w:b/>
                <w:sz w:val="20"/>
                <w:szCs w:val="24"/>
              </w:rPr>
              <w:t xml:space="preserve">   </w:t>
            </w:r>
            <w:r w:rsidRPr="00A625DA">
              <w:rPr>
                <w:b/>
                <w:szCs w:val="24"/>
              </w:rPr>
              <w:t>Musical</w:t>
            </w:r>
          </w:p>
          <w:p w:rsidR="00AB30BE" w:rsidRPr="00A625DA" w:rsidRDefault="00AB30BE" w:rsidP="00AB30BE">
            <w:pPr>
              <w:rPr>
                <w:b/>
                <w:szCs w:val="24"/>
              </w:rPr>
            </w:pPr>
            <w:r w:rsidRPr="00A625DA">
              <w:rPr>
                <w:b/>
                <w:szCs w:val="24"/>
              </w:rPr>
              <w:t xml:space="preserve"> </w:t>
            </w:r>
            <w:r w:rsidR="005150DD" w:rsidRPr="00A625DA">
              <w:rPr>
                <w:b/>
                <w:szCs w:val="24"/>
              </w:rPr>
              <w:t xml:space="preserve"> </w:t>
            </w:r>
            <w:r w:rsidRPr="00A625DA">
              <w:rPr>
                <w:b/>
                <w:szCs w:val="24"/>
              </w:rPr>
              <w:t xml:space="preserve">  Chairs</w:t>
            </w:r>
          </w:p>
          <w:p w:rsidR="00AB30BE" w:rsidRPr="00A625DA" w:rsidRDefault="005150DD" w:rsidP="00AB30BE">
            <w:pPr>
              <w:rPr>
                <w:sz w:val="20"/>
              </w:rPr>
            </w:pPr>
            <w:r w:rsidRPr="00A625DA">
              <w:rPr>
                <w:b/>
                <w:szCs w:val="24"/>
              </w:rPr>
              <w:t xml:space="preserve"> </w:t>
            </w:r>
            <w:r w:rsidR="00AB30BE" w:rsidRPr="00A625DA">
              <w:rPr>
                <w:b/>
                <w:szCs w:val="24"/>
              </w:rPr>
              <w:t>Competition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:rsidR="005150DD" w:rsidRPr="00A625DA" w:rsidRDefault="005150DD" w:rsidP="00AB30BE">
            <w:pPr>
              <w:rPr>
                <w:sz w:val="10"/>
              </w:rPr>
            </w:pPr>
          </w:p>
          <w:p w:rsidR="005150DD" w:rsidRPr="00A625DA" w:rsidRDefault="005150DD" w:rsidP="005150DD">
            <w:pPr>
              <w:rPr>
                <w:sz w:val="10"/>
              </w:rPr>
            </w:pPr>
          </w:p>
          <w:p w:rsidR="005150DD" w:rsidRPr="00A625DA" w:rsidRDefault="005150DD" w:rsidP="005150DD">
            <w:pPr>
              <w:rPr>
                <w:sz w:val="10"/>
              </w:rPr>
            </w:pPr>
          </w:p>
          <w:p w:rsidR="005150DD" w:rsidRPr="00A625DA" w:rsidRDefault="005150DD" w:rsidP="005150DD">
            <w:pPr>
              <w:rPr>
                <w:sz w:val="10"/>
              </w:rPr>
            </w:pPr>
          </w:p>
          <w:p w:rsidR="00AB30BE" w:rsidRPr="00A625DA" w:rsidRDefault="00AB30BE" w:rsidP="005150DD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:rsidR="00484415" w:rsidRPr="00A625DA" w:rsidRDefault="00484415" w:rsidP="00AB30BE">
            <w:pPr>
              <w:rPr>
                <w:sz w:val="10"/>
              </w:rPr>
            </w:pPr>
          </w:p>
          <w:p w:rsidR="00484415" w:rsidRPr="00A625DA" w:rsidRDefault="00484415" w:rsidP="00484415">
            <w:pPr>
              <w:rPr>
                <w:sz w:val="10"/>
              </w:rPr>
            </w:pPr>
          </w:p>
          <w:p w:rsidR="00484415" w:rsidRPr="00A625DA" w:rsidRDefault="00484415" w:rsidP="00484415">
            <w:pPr>
              <w:rPr>
                <w:sz w:val="10"/>
              </w:rPr>
            </w:pPr>
          </w:p>
          <w:p w:rsidR="00484415" w:rsidRPr="00A625DA" w:rsidRDefault="00484415" w:rsidP="00484415">
            <w:pPr>
              <w:rPr>
                <w:sz w:val="10"/>
              </w:rPr>
            </w:pPr>
          </w:p>
          <w:p w:rsidR="00484415" w:rsidRPr="00A625DA" w:rsidRDefault="00484415" w:rsidP="00484415">
            <w:pPr>
              <w:rPr>
                <w:sz w:val="10"/>
              </w:rPr>
            </w:pPr>
          </w:p>
          <w:p w:rsidR="00484415" w:rsidRPr="00A625DA" w:rsidRDefault="00484415" w:rsidP="00484415">
            <w:pPr>
              <w:rPr>
                <w:sz w:val="10"/>
              </w:rPr>
            </w:pPr>
          </w:p>
          <w:p w:rsidR="00484415" w:rsidRPr="00A625DA" w:rsidRDefault="00484415" w:rsidP="00484415">
            <w:pPr>
              <w:rPr>
                <w:sz w:val="10"/>
              </w:rPr>
            </w:pPr>
          </w:p>
          <w:p w:rsidR="00484415" w:rsidRPr="00A625DA" w:rsidRDefault="00484415" w:rsidP="00484415">
            <w:pPr>
              <w:rPr>
                <w:sz w:val="10"/>
              </w:rPr>
            </w:pPr>
          </w:p>
          <w:p w:rsidR="00AB30BE" w:rsidRPr="00A625DA" w:rsidRDefault="00AB30BE" w:rsidP="00484415">
            <w:pPr>
              <w:jc w:val="center"/>
              <w:rPr>
                <w:sz w:val="1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</w:tcPr>
          <w:p w:rsidR="00A625DA" w:rsidRPr="00A625DA" w:rsidRDefault="00A625DA" w:rsidP="00AB30BE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B30BE" w:rsidRPr="00A625DA" w:rsidRDefault="00AB30BE" w:rsidP="00A625DA">
            <w:pPr>
              <w:rPr>
                <w:sz w:val="10"/>
              </w:rPr>
            </w:pPr>
          </w:p>
        </w:tc>
      </w:tr>
    </w:tbl>
    <w:p w:rsidR="00337160" w:rsidRPr="00A625DA" w:rsidRDefault="00402513" w:rsidP="000F3AE5">
      <w:pPr>
        <w:pStyle w:val="Month"/>
        <w:jc w:val="right"/>
        <w:rPr>
          <w:sz w:val="72"/>
        </w:rPr>
      </w:pPr>
      <w:r w:rsidRPr="00A625DA">
        <w:rPr>
          <w:b w:val="0"/>
          <w:noProof/>
          <w:sz w:val="20"/>
          <w:lang w:eastAsia="en-US"/>
        </w:rPr>
        <w:lastRenderedPageBreak/>
        <w:drawing>
          <wp:anchor distT="0" distB="0" distL="114300" distR="114300" simplePos="0" relativeHeight="251724800" behindDoc="0" locked="0" layoutInCell="1" allowOverlap="1" wp14:anchorId="5EC2A62B" wp14:editId="6C6DBAA7">
            <wp:simplePos x="0" y="0"/>
            <wp:positionH relativeFrom="column">
              <wp:posOffset>2268220</wp:posOffset>
            </wp:positionH>
            <wp:positionV relativeFrom="paragraph">
              <wp:posOffset>5975985</wp:posOffset>
            </wp:positionV>
            <wp:extent cx="739140" cy="788670"/>
            <wp:effectExtent l="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ngo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6D" w:rsidRPr="00A625DA">
        <w:rPr>
          <w:noProof/>
          <w:sz w:val="72"/>
          <w:lang w:eastAsia="en-US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4D8728B8" wp14:editId="5531ECBD">
                <wp:simplePos x="0" y="0"/>
                <wp:positionH relativeFrom="margin">
                  <wp:align>left</wp:align>
                </wp:positionH>
                <wp:positionV relativeFrom="paragraph">
                  <wp:posOffset>9838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EF" w:rsidRPr="00A625DA" w:rsidRDefault="00CE0FEF" w:rsidP="008E5F6D">
                            <w:pPr>
                              <w:jc w:val="center"/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728B8" id="_x0000_s1030" type="#_x0000_t202" style="position:absolute;left:0;text-align:left;margin-left:0;margin-top:.75pt;width:172.8pt;height:50.45pt;z-index:-251609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" fillcolor="white [3201]" strokecolor="#a6b727 [3204]" strokeweight="1.5pt">
                <v:textbox>
                  <w:txbxContent>
                    <w:p w:rsidR="00CE0FEF" w:rsidRPr="00A625DA" w:rsidRDefault="00CE0FEF" w:rsidP="008E5F6D">
                      <w:pPr>
                        <w:jc w:val="center"/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37160" w:rsidRPr="00A625DA">
        <w:rPr>
          <w:sz w:val="72"/>
        </w:rPr>
        <w:fldChar w:fldCharType="begin"/>
      </w:r>
      <w:r w:rsidR="00337160" w:rsidRPr="00A625DA">
        <w:rPr>
          <w:sz w:val="72"/>
        </w:rPr>
        <w:instrText xml:space="preserve"> DOCVARIABLE  MonthStart \@ MMM \* MERGEFORMAT </w:instrText>
      </w:r>
      <w:r w:rsidR="00337160" w:rsidRPr="00A625DA">
        <w:rPr>
          <w:sz w:val="72"/>
        </w:rPr>
        <w:fldChar w:fldCharType="separate"/>
      </w:r>
      <w:r w:rsidR="00337160" w:rsidRPr="00A625DA">
        <w:rPr>
          <w:sz w:val="72"/>
        </w:rPr>
        <w:t>Feb</w:t>
      </w:r>
      <w:r w:rsidR="00337160" w:rsidRPr="00A625DA">
        <w:rPr>
          <w:sz w:val="72"/>
        </w:rPr>
        <w:fldChar w:fldCharType="end"/>
      </w:r>
      <w:r w:rsidR="00337160" w:rsidRPr="00A625DA">
        <w:rPr>
          <w:rStyle w:val="Emphasis"/>
          <w:sz w:val="72"/>
        </w:rPr>
        <w:fldChar w:fldCharType="begin"/>
      </w:r>
      <w:r w:rsidR="00337160" w:rsidRPr="00A625DA">
        <w:rPr>
          <w:rStyle w:val="Emphasis"/>
          <w:sz w:val="72"/>
        </w:rPr>
        <w:instrText xml:space="preserve"> DOCVARIABLE  MonthStart \@  yyyy   \* MERGEFORMAT </w:instrText>
      </w:r>
      <w:r w:rsidR="00337160" w:rsidRPr="00A625DA">
        <w:rPr>
          <w:rStyle w:val="Emphasis"/>
          <w:sz w:val="72"/>
        </w:rPr>
        <w:fldChar w:fldCharType="separate"/>
      </w:r>
      <w:r w:rsidR="00337160" w:rsidRPr="00A625DA">
        <w:rPr>
          <w:rStyle w:val="Emphasis"/>
          <w:sz w:val="72"/>
        </w:rPr>
        <w:t>2018</w:t>
      </w:r>
      <w:r w:rsidR="00337160" w:rsidRPr="00A625DA">
        <w:rPr>
          <w:rStyle w:val="Emphasis"/>
          <w:sz w:val="72"/>
        </w:rPr>
        <w:fldChar w:fldCharType="end"/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337160" w:rsidRPr="00A625DA" w:rsidTr="003517EB">
        <w:trPr>
          <w:tblHeader/>
        </w:trPr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Thursday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“Sunday" 1 ""\#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“Monday"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“Tuesday" 01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  <w:vAlign w:val="bottom"/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“Wednesday"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= “Thursday"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01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“Friday"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Thursday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“Saturday" 1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&lt;&gt; 0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03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rPr>
                <w:b/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402513" w:rsidRPr="00A625DA" w:rsidRDefault="00402513" w:rsidP="00402513">
            <w:pPr>
              <w:rPr>
                <w:b/>
                <w:sz w:val="16"/>
                <w:szCs w:val="24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29920" behindDoc="0" locked="0" layoutInCell="1" allowOverlap="1" wp14:anchorId="2D67DBB9">
                  <wp:simplePos x="0" y="0"/>
                  <wp:positionH relativeFrom="column">
                    <wp:posOffset>-357360</wp:posOffset>
                  </wp:positionH>
                  <wp:positionV relativeFrom="paragraph">
                    <wp:posOffset>-209869</wp:posOffset>
                  </wp:positionV>
                  <wp:extent cx="1261110" cy="762000"/>
                  <wp:effectExtent l="95250" t="209550" r="110490" b="20955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20327986">
                            <a:off x="0" y="0"/>
                            <a:ext cx="126111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25DA">
              <w:rPr>
                <w:b/>
                <w:sz w:val="16"/>
                <w:szCs w:val="24"/>
              </w:rPr>
              <w:t xml:space="preserve"> </w:t>
            </w:r>
          </w:p>
          <w:p w:rsidR="00402513" w:rsidRPr="00A625DA" w:rsidRDefault="00402513" w:rsidP="00402513">
            <w:pPr>
              <w:rPr>
                <w:b/>
                <w:sz w:val="16"/>
                <w:szCs w:val="24"/>
              </w:rPr>
            </w:pPr>
          </w:p>
          <w:p w:rsidR="00402513" w:rsidRPr="00A625DA" w:rsidRDefault="00402513" w:rsidP="00402513">
            <w:pPr>
              <w:spacing w:line="240" w:lineRule="auto"/>
              <w:jc w:val="right"/>
              <w:rPr>
                <w:b/>
                <w:sz w:val="16"/>
              </w:rPr>
            </w:pPr>
            <w:r w:rsidRPr="00A625DA">
              <w:rPr>
                <w:b/>
                <w:sz w:val="16"/>
              </w:rPr>
              <w:t>Employee</w:t>
            </w:r>
          </w:p>
          <w:p w:rsidR="00402513" w:rsidRPr="00A625DA" w:rsidRDefault="00402513" w:rsidP="00402513">
            <w:pPr>
              <w:spacing w:line="240" w:lineRule="auto"/>
              <w:jc w:val="right"/>
              <w:rPr>
                <w:b/>
                <w:sz w:val="16"/>
              </w:rPr>
            </w:pPr>
            <w:r w:rsidRPr="00A625DA">
              <w:rPr>
                <w:b/>
                <w:sz w:val="16"/>
              </w:rPr>
              <w:t>Appreciation Day</w:t>
            </w:r>
          </w:p>
          <w:p w:rsidR="00337160" w:rsidRPr="00A625DA" w:rsidRDefault="00337160" w:rsidP="00402513">
            <w:pPr>
              <w:rPr>
                <w:b/>
                <w:sz w:val="16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=G2+1\#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04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=B4+1\#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07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=E4+1\#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10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563F0A" w:rsidRPr="00A625DA" w:rsidTr="00CE0FEF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jc w:val="center"/>
              <w:rPr>
                <w:sz w:val="16"/>
                <w:szCs w:val="24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18656" behindDoc="1" locked="0" layoutInCell="1" allowOverlap="1" wp14:anchorId="186FF621" wp14:editId="1A420C3C">
                  <wp:simplePos x="0" y="0"/>
                  <wp:positionH relativeFrom="column">
                    <wp:posOffset>201551</wp:posOffset>
                  </wp:positionH>
                  <wp:positionV relativeFrom="paragraph">
                    <wp:posOffset>0</wp:posOffset>
                  </wp:positionV>
                  <wp:extent cx="898570" cy="729428"/>
                  <wp:effectExtent l="0" t="0" r="0" b="0"/>
                  <wp:wrapTight wrapText="bothSides">
                    <wp:wrapPolygon edited="0">
                      <wp:start x="8701" y="0"/>
                      <wp:lineTo x="0" y="7338"/>
                      <wp:lineTo x="0" y="20885"/>
                      <wp:lineTo x="21066" y="20885"/>
                      <wp:lineTo x="21066" y="7338"/>
                      <wp:lineTo x="13739" y="0"/>
                      <wp:lineTo x="8701" y="0"/>
                    </wp:wrapPolygon>
                  </wp:wrapTight>
                  <wp:docPr id="12" name="Picture 12" descr="Image result for super bowl 2018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per bowl 2018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70" cy="72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563F0A" w:rsidRPr="00A625DA" w:rsidRDefault="00563F0A" w:rsidP="00563F0A">
            <w:pPr>
              <w:rPr>
                <w:b/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5150DD" w:rsidRPr="00A625DA" w:rsidRDefault="005150DD" w:rsidP="005150DD">
            <w:pPr>
              <w:rPr>
                <w:b/>
                <w:sz w:val="20"/>
                <w:szCs w:val="24"/>
              </w:rPr>
            </w:pPr>
            <w:r w:rsidRPr="00A625DA">
              <w:rPr>
                <w:noProof/>
                <w:sz w:val="16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6C9980" wp14:editId="2B49B146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-691515</wp:posOffset>
                      </wp:positionV>
                      <wp:extent cx="1057275" cy="1095375"/>
                      <wp:effectExtent l="0" t="0" r="28575" b="28575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0953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A5DAE"/>
                              </a:solidFill>
                              <a:ln>
                                <a:solidFill>
                                  <a:srgbClr val="3A5DAE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056AAF" w:rsidRDefault="00CE0FEF" w:rsidP="0029148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We challenge you to make at least one meeting an active one today!</w:t>
                                  </w:r>
                                </w:p>
                                <w:p w:rsidR="00CE0FEF" w:rsidRDefault="00CE0FEF" w:rsidP="0029148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26C9980" id="Text Box 56" o:spid="_x0000_s1031" style="position:absolute;margin-left:-4pt;margin-top:-54.45pt;width:83.25pt;height:8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" fillcolor="#3a5dae" strokecolor="#3a5dae" strokeweight="1.5pt">
                      <v:textbox>
                        <w:txbxContent>
                          <w:p w:rsidR="00CE0FEF" w:rsidRPr="00056AAF" w:rsidRDefault="00CE0FEF" w:rsidP="0029148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We challenge you to make at least one meeting an active one today!</w:t>
                            </w:r>
                          </w:p>
                          <w:p w:rsidR="00CE0FEF" w:rsidRDefault="00CE0FEF" w:rsidP="00291485"/>
                        </w:txbxContent>
                      </v:textbox>
                    </v:roundrect>
                  </w:pict>
                </mc:Fallback>
              </mc:AlternateContent>
            </w:r>
            <w:r w:rsidRPr="00A625DA">
              <w:rPr>
                <w:b/>
                <w:sz w:val="20"/>
                <w:szCs w:val="24"/>
              </w:rPr>
              <w:t xml:space="preserve"> </w:t>
            </w:r>
          </w:p>
          <w:p w:rsidR="005150DD" w:rsidRPr="00A625DA" w:rsidRDefault="005150DD" w:rsidP="005150DD">
            <w:pPr>
              <w:rPr>
                <w:b/>
                <w:sz w:val="20"/>
                <w:szCs w:val="24"/>
              </w:rPr>
            </w:pPr>
          </w:p>
          <w:p w:rsidR="00563F0A" w:rsidRPr="00A625DA" w:rsidRDefault="00291485" w:rsidP="003B60C5">
            <w:pPr>
              <w:jc w:val="center"/>
              <w:rPr>
                <w:b/>
                <w:sz w:val="10"/>
              </w:rPr>
            </w:pPr>
            <w:r w:rsidRPr="00A625DA">
              <w:rPr>
                <w:b/>
                <w:szCs w:val="24"/>
              </w:rPr>
              <w:t>Walking Meeting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D16F67" w:rsidP="00563F0A">
            <w:pPr>
              <w:rPr>
                <w:sz w:val="10"/>
              </w:rPr>
            </w:pPr>
            <w:r w:rsidRPr="00A625DA">
              <w:rPr>
                <w:b/>
                <w:noProof/>
                <w:sz w:val="20"/>
                <w:szCs w:val="24"/>
                <w:lang w:eastAsia="en-U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74930</wp:posOffset>
                  </wp:positionV>
                  <wp:extent cx="557530" cy="557530"/>
                  <wp:effectExtent l="0" t="0" r="0" b="0"/>
                  <wp:wrapTight wrapText="bothSides">
                    <wp:wrapPolygon edited="0">
                      <wp:start x="0" y="0"/>
                      <wp:lineTo x="0" y="20665"/>
                      <wp:lineTo x="20665" y="20665"/>
                      <wp:lineTo x="2066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up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28896" behindDoc="0" locked="0" layoutInCell="1" allowOverlap="1" wp14:anchorId="5D21ECCC" wp14:editId="798631D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1905</wp:posOffset>
                  </wp:positionV>
                  <wp:extent cx="673735" cy="708583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0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</w:tr>
      <w:tr w:rsidR="00563F0A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11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13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D16F67" w:rsidP="00563F0A">
            <w:pPr>
              <w:pStyle w:val="Date"/>
              <w:rPr>
                <w:sz w:val="22"/>
              </w:rPr>
            </w:pPr>
            <w:r w:rsidRPr="00A625DA">
              <w:rPr>
                <w:noProof/>
                <w:sz w:val="32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AE0562" wp14:editId="1911856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-780415</wp:posOffset>
                      </wp:positionV>
                      <wp:extent cx="1371600" cy="775970"/>
                      <wp:effectExtent l="0" t="0" r="19050" b="241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77597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8A23F"/>
                              </a:solidFill>
                              <a:ln>
                                <a:solidFill>
                                  <a:srgbClr val="48A23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563F0A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63F0A">
                                    <w:rPr>
                                      <w:b/>
                                      <w:color w:val="FFFFFF" w:themeColor="background1"/>
                                    </w:rPr>
                                    <w:t>Bring your favorite bowl from home, we are hosting a soup &amp; chili lunch buffet!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2AE0562" id="Text Box 7" o:spid="_x0000_s1032" style="position:absolute;left:0;text-align:left;margin-left:56.6pt;margin-top:-61.45pt;width:108pt;height:6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" fillcolor="#48a23f" strokecolor="#48a23f" strokeweight="1.5pt">
                      <v:textbox>
                        <w:txbxContent>
                          <w:p w:rsidR="00CE0FEF" w:rsidRPr="00563F0A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63F0A">
                              <w:rPr>
                                <w:b/>
                                <w:color w:val="FFFFFF" w:themeColor="background1"/>
                              </w:rPr>
                              <w:t>Bring your favorite bowl from home, we are hosting a soup &amp; chili lunch buffet!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=C6+1\# 0# 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noProof/>
                <w:sz w:val="22"/>
              </w:rPr>
              <w:t>14</w:t>
            </w:r>
            <w:r w:rsidR="00563F0A"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=D6+1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17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563F0A" w:rsidRPr="00A625DA" w:rsidTr="003517EB">
        <w:tblPrEx>
          <w:tblCellMar>
            <w:left w:w="108" w:type="dxa"/>
            <w:right w:w="108" w:type="dxa"/>
          </w:tblCellMar>
        </w:tblPrEx>
        <w:trPr>
          <w:trHeight w:hRule="exact" w:val="1037"/>
        </w:trPr>
        <w:tc>
          <w:tcPr>
            <w:tcW w:w="714" w:type="pct"/>
            <w:shd w:val="clear" w:color="auto" w:fill="FFFFFF" w:themeFill="background1"/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:rsidR="005150DD" w:rsidRPr="00A625DA" w:rsidRDefault="00402513" w:rsidP="00056AAF">
            <w:pPr>
              <w:jc w:val="right"/>
              <w:rPr>
                <w:b/>
                <w:sz w:val="20"/>
                <w:szCs w:val="24"/>
              </w:rPr>
            </w:pPr>
            <w:r w:rsidRPr="00A625DA">
              <w:rPr>
                <w:noProof/>
                <w:sz w:val="16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17DC96" wp14:editId="03763FE3">
                      <wp:simplePos x="0" y="0"/>
                      <wp:positionH relativeFrom="column">
                        <wp:posOffset>-805815</wp:posOffset>
                      </wp:positionH>
                      <wp:positionV relativeFrom="paragraph">
                        <wp:posOffset>-78740</wp:posOffset>
                      </wp:positionV>
                      <wp:extent cx="1033145" cy="821055"/>
                      <wp:effectExtent l="0" t="0" r="14605" b="1714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8210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2246C"/>
                              </a:solidFill>
                              <a:ln>
                                <a:solidFill>
                                  <a:srgbClr val="72246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056AAF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056AAF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Represent your team by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sporting</w:t>
                                  </w:r>
                                  <w:r w:rsidRPr="00056AAF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your favorite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gear</w:t>
                                  </w:r>
                                  <w:r w:rsidRPr="00056AAF">
                                    <w:rPr>
                                      <w:b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917DC96" id="Text Box 14" o:spid="_x0000_s1033" style="position:absolute;left:0;text-align:left;margin-left:-63.45pt;margin-top:-6.2pt;width:81.35pt;height:6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" fillcolor="#72246c" strokecolor="#72246c" strokeweight="1.5pt">
                      <v:textbox>
                        <w:txbxContent>
                          <w:p w:rsidR="00CE0FEF" w:rsidRPr="00056AAF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56AAF">
                              <w:rPr>
                                <w:b/>
                                <w:color w:val="FFFFFF" w:themeColor="background1"/>
                              </w:rPr>
                              <w:t xml:space="preserve">Represent your team by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sporting</w:t>
                            </w:r>
                            <w:r w:rsidRPr="00056AAF">
                              <w:rPr>
                                <w:b/>
                                <w:color w:val="FFFFFF" w:themeColor="background1"/>
                              </w:rPr>
                              <w:t xml:space="preserve"> your favorite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gear</w:t>
                            </w:r>
                            <w:r w:rsidRPr="00056AAF"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</w:p>
          <w:p w:rsidR="00563F0A" w:rsidRPr="00A625DA" w:rsidRDefault="005150DD" w:rsidP="005150DD">
            <w:pPr>
              <w:jc w:val="center"/>
              <w:rPr>
                <w:sz w:val="10"/>
              </w:rPr>
            </w:pPr>
            <w:r w:rsidRPr="00A625DA">
              <w:rPr>
                <w:b/>
                <w:sz w:val="20"/>
                <w:szCs w:val="24"/>
              </w:rPr>
              <w:t xml:space="preserve">        </w:t>
            </w:r>
            <w:r w:rsidR="00056AAF" w:rsidRPr="00A625DA">
              <w:rPr>
                <w:b/>
                <w:szCs w:val="24"/>
              </w:rPr>
              <w:t>Favorite Spor</w:t>
            </w:r>
            <w:r w:rsidRPr="00A625DA">
              <w:rPr>
                <w:b/>
                <w:szCs w:val="24"/>
              </w:rPr>
              <w:t xml:space="preserve">ts </w:t>
            </w:r>
            <w:r w:rsidR="00056AAF" w:rsidRPr="00A625DA">
              <w:rPr>
                <w:b/>
                <w:szCs w:val="24"/>
              </w:rPr>
              <w:t>Team Day</w:t>
            </w:r>
          </w:p>
        </w:tc>
        <w:tc>
          <w:tcPr>
            <w:tcW w:w="714" w:type="pct"/>
            <w:shd w:val="clear" w:color="auto" w:fill="FFFFFF" w:themeFill="background1"/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</w:tcPr>
          <w:p w:rsidR="00E42B54" w:rsidRPr="00A625DA" w:rsidRDefault="00236358" w:rsidP="00291485">
            <w:pPr>
              <w:rPr>
                <w:b/>
                <w:noProof/>
                <w:szCs w:val="24"/>
              </w:rPr>
            </w:pPr>
            <w:r w:rsidRPr="00A625DA">
              <w:rPr>
                <w:b/>
                <w:noProof/>
                <w:sz w:val="20"/>
                <w:szCs w:val="24"/>
                <w:lang w:eastAsia="en-US"/>
              </w:rPr>
              <w:drawing>
                <wp:anchor distT="0" distB="0" distL="114300" distR="114300" simplePos="0" relativeHeight="251722752" behindDoc="0" locked="0" layoutInCell="1" allowOverlap="1" wp14:anchorId="2C32D5E1" wp14:editId="3543EB63">
                  <wp:simplePos x="0" y="0"/>
                  <wp:positionH relativeFrom="column">
                    <wp:posOffset>1034733</wp:posOffset>
                  </wp:positionH>
                  <wp:positionV relativeFrom="paragraph">
                    <wp:posOffset>146686</wp:posOffset>
                  </wp:positionV>
                  <wp:extent cx="377541" cy="448914"/>
                  <wp:effectExtent l="38100" t="38100" r="22860" b="279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131-illustration-of-a-red-heart-pv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09517">
                            <a:off x="0" y="0"/>
                            <a:ext cx="377541" cy="44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485" w:rsidRPr="00A625DA">
              <w:rPr>
                <w:b/>
                <w:noProof/>
                <w:sz w:val="20"/>
                <w:szCs w:val="24"/>
              </w:rPr>
              <w:t xml:space="preserve">                         </w:t>
            </w:r>
            <w:r w:rsidR="00291485" w:rsidRPr="00A625DA">
              <w:rPr>
                <w:b/>
                <w:noProof/>
                <w:szCs w:val="24"/>
              </w:rPr>
              <w:t>Heart</w:t>
            </w:r>
          </w:p>
          <w:p w:rsidR="00291485" w:rsidRPr="00A625DA" w:rsidRDefault="00291485" w:rsidP="00291485">
            <w:pPr>
              <w:rPr>
                <w:b/>
                <w:noProof/>
                <w:szCs w:val="24"/>
              </w:rPr>
            </w:pPr>
            <w:r w:rsidRPr="00A625DA">
              <w:rPr>
                <w:b/>
                <w:noProof/>
                <w:szCs w:val="24"/>
              </w:rPr>
              <w:t xml:space="preserve">                            </w:t>
            </w:r>
            <w:r w:rsidR="00402513" w:rsidRPr="00A625DA">
              <w:rPr>
                <w:b/>
                <w:noProof/>
                <w:szCs w:val="24"/>
              </w:rPr>
              <w:t xml:space="preserve">  </w:t>
            </w:r>
            <w:r w:rsidRPr="00A625DA">
              <w:rPr>
                <w:b/>
                <w:noProof/>
                <w:szCs w:val="24"/>
              </w:rPr>
              <w:t>To</w:t>
            </w:r>
          </w:p>
          <w:p w:rsidR="00563F0A" w:rsidRPr="00A625DA" w:rsidRDefault="00291485" w:rsidP="00291485">
            <w:pPr>
              <w:rPr>
                <w:sz w:val="20"/>
                <w:szCs w:val="24"/>
              </w:rPr>
            </w:pPr>
            <w:r w:rsidRPr="00A625DA">
              <w:rPr>
                <w:b/>
                <w:noProof/>
                <w:szCs w:val="24"/>
              </w:rPr>
              <w:t xml:space="preserve">                          </w:t>
            </w:r>
            <w:r w:rsidR="00402513" w:rsidRPr="00A625DA">
              <w:rPr>
                <w:b/>
                <w:noProof/>
                <w:szCs w:val="24"/>
              </w:rPr>
              <w:t xml:space="preserve">  </w:t>
            </w:r>
            <w:r w:rsidRPr="00A625DA">
              <w:rPr>
                <w:b/>
                <w:noProof/>
                <w:szCs w:val="24"/>
              </w:rPr>
              <w:t>Heart</w:t>
            </w:r>
          </w:p>
        </w:tc>
        <w:tc>
          <w:tcPr>
            <w:tcW w:w="714" w:type="pct"/>
            <w:shd w:val="clear" w:color="auto" w:fill="FFFFFF" w:themeFill="background1"/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563F0A" w:rsidRPr="00A625DA" w:rsidRDefault="00236358" w:rsidP="00291485">
            <w:pPr>
              <w:rPr>
                <w:b/>
                <w:sz w:val="10"/>
              </w:rPr>
            </w:pPr>
            <w:r w:rsidRPr="00A625DA">
              <w:rPr>
                <w:b/>
                <w:noProof/>
                <w:sz w:val="8"/>
                <w:lang w:eastAsia="en-US"/>
              </w:rPr>
              <w:drawing>
                <wp:anchor distT="0" distB="0" distL="114300" distR="114300" simplePos="0" relativeHeight="251725824" behindDoc="0" locked="0" layoutInCell="1" allowOverlap="1" wp14:anchorId="19628507" wp14:editId="73962219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-501015</wp:posOffset>
                  </wp:positionV>
                  <wp:extent cx="392430" cy="529590"/>
                  <wp:effectExtent l="0" t="0" r="7620" b="381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ocolate_cupcake_png_by_maddielovesselly-d6hgb55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shd w:val="clear" w:color="auto" w:fill="FFFFFF" w:themeFill="background1"/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</w:tr>
      <w:tr w:rsidR="00563F0A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18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291485" w:rsidP="00563F0A">
            <w:pPr>
              <w:pStyle w:val="Date"/>
              <w:rPr>
                <w:sz w:val="22"/>
              </w:rPr>
            </w:pPr>
            <w:r w:rsidRPr="00A625DA">
              <w:rPr>
                <w:noProof/>
                <w:sz w:val="32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EBB4CDF" wp14:editId="2280F336">
                      <wp:simplePos x="0" y="0"/>
                      <wp:positionH relativeFrom="column">
                        <wp:posOffset>-767080</wp:posOffset>
                      </wp:positionH>
                      <wp:positionV relativeFrom="paragraph">
                        <wp:posOffset>-815340</wp:posOffset>
                      </wp:positionV>
                      <wp:extent cx="1438275" cy="866775"/>
                      <wp:effectExtent l="0" t="0" r="28575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C6B2F"/>
                              </a:solidFill>
                              <a:ln>
                                <a:solidFill>
                                  <a:srgbClr val="DC6B2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291485" w:rsidRDefault="00CE0FEF" w:rsidP="00291485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One minute on the clock to make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the best</w:t>
                                  </w: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sentence from candy conversation hearts! </w:t>
                                  </w:r>
                                </w:p>
                                <w:p w:rsidR="00CE0FEF" w:rsidRDefault="00CE0FEF" w:rsidP="00E42B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EBB4CDF" id="Text Box 10" o:spid="_x0000_s1034" style="position:absolute;left:0;text-align:left;margin-left:-60.4pt;margin-top:-64.2pt;width:113.25pt;height:6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" fillcolor="#dc6b2f" strokecolor="#dc6b2f" strokeweight="1.5pt">
                      <v:textbox>
                        <w:txbxContent>
                          <w:p w:rsidR="00CE0FEF" w:rsidRPr="00291485" w:rsidRDefault="00CE0FEF" w:rsidP="0029148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 xml:space="preserve">One minute on the clock to make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the best</w:t>
                            </w: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 xml:space="preserve"> sentence from candy conversation hearts! </w:t>
                            </w:r>
                          </w:p>
                          <w:p w:rsidR="00CE0FEF" w:rsidRDefault="00CE0FEF" w:rsidP="00E42B54"/>
                        </w:txbxContent>
                      </v:textbox>
                    </v:roundrect>
                  </w:pict>
                </mc:Fallback>
              </mc:AlternateConten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=C8+1\# 0# 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noProof/>
                <w:sz w:val="22"/>
              </w:rPr>
              <w:t>21</w:t>
            </w:r>
            <w:r w:rsidR="00563F0A"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291485" w:rsidP="00563F0A">
            <w:pPr>
              <w:pStyle w:val="Date"/>
              <w:rPr>
                <w:sz w:val="22"/>
              </w:rPr>
            </w:pPr>
            <w:r w:rsidRPr="00A625DA">
              <w:rPr>
                <w:noProof/>
                <w:sz w:val="1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739A67C" wp14:editId="69B4B8FD">
                      <wp:simplePos x="0" y="0"/>
                      <wp:positionH relativeFrom="column">
                        <wp:posOffset>-289241</wp:posOffset>
                      </wp:positionH>
                      <wp:positionV relativeFrom="paragraph">
                        <wp:posOffset>165736</wp:posOffset>
                      </wp:positionV>
                      <wp:extent cx="1238250" cy="857250"/>
                      <wp:effectExtent l="0" t="0" r="19050" b="1905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857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0B323"/>
                              </a:solidFill>
                              <a:ln>
                                <a:solidFill>
                                  <a:srgbClr val="F0B323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291485" w:rsidRDefault="00CE0FEF" w:rsidP="0029148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>Thanks for all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>your hard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work! Join us for lunch out of the office!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739A67C" id="Text Box 55" o:spid="_x0000_s1035" style="position:absolute;left:0;text-align:left;margin-left:-22.75pt;margin-top:13.05pt;width:97.5pt;height:6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" fillcolor="#f0b323" strokecolor="#f0b323" strokeweight="1.5pt">
                      <v:textbox>
                        <w:txbxContent>
                          <w:p w:rsidR="00CE0FEF" w:rsidRPr="00291485" w:rsidRDefault="00CE0FEF" w:rsidP="0029148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>Thanks for all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>your hard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 xml:space="preserve">work! Join us for lunch out of the office!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=D8+1\# 0# 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noProof/>
                <w:sz w:val="22"/>
              </w:rPr>
              <w:t>22</w:t>
            </w:r>
            <w:r w:rsidR="00563F0A"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236358" w:rsidP="00563F0A">
            <w:pPr>
              <w:pStyle w:val="Date"/>
              <w:rPr>
                <w:sz w:val="22"/>
              </w:rPr>
            </w:pPr>
            <w:r w:rsidRPr="00A625DA">
              <w:rPr>
                <w:b w:val="0"/>
                <w:noProof/>
                <w:sz w:val="1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9A9F5DB" wp14:editId="58499192">
                      <wp:simplePos x="0" y="0"/>
                      <wp:positionH relativeFrom="column">
                        <wp:posOffset>-198120</wp:posOffset>
                      </wp:positionH>
                      <wp:positionV relativeFrom="paragraph">
                        <wp:posOffset>-455612</wp:posOffset>
                      </wp:positionV>
                      <wp:extent cx="1857375" cy="466725"/>
                      <wp:effectExtent l="0" t="0" r="28575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466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291485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Happy Friday!  Grab a delicious cupcake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after</w:t>
                                  </w: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lunch today!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9A9F5DB" id="Text Box 9" o:spid="_x0000_s1036" style="position:absolute;left:0;text-align:left;margin-left:-15.6pt;margin-top:-35.85pt;width:146.25pt;height:3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" fillcolor="#41b6e6" strokecolor="#41b6e6" strokeweight="1.5pt">
                      <v:textbox>
                        <w:txbxContent>
                          <w:p w:rsidR="00CE0FEF" w:rsidRPr="00291485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 xml:space="preserve">Happy Friday!  Grab a delicious cupcake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after</w:t>
                            </w: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 xml:space="preserve"> lunch today!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=E8+1\# 0# 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noProof/>
                <w:sz w:val="22"/>
              </w:rPr>
              <w:t>23</w:t>
            </w:r>
            <w:r w:rsidR="00563F0A"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=F8+1\#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24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563F0A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6"/>
                <w:szCs w:val="24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61A72100" wp14:editId="63A9EA05">
                  <wp:simplePos x="0" y="0"/>
                  <wp:positionH relativeFrom="column">
                    <wp:posOffset>286063</wp:posOffset>
                  </wp:positionH>
                  <wp:positionV relativeFrom="paragraph">
                    <wp:posOffset>11241</wp:posOffset>
                  </wp:positionV>
                  <wp:extent cx="688769" cy="688769"/>
                  <wp:effectExtent l="0" t="0" r="0" b="0"/>
                  <wp:wrapNone/>
                  <wp:docPr id="16" name="Picture 16" descr="Image result for all star game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ll star gam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69" cy="68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563F0A" w:rsidRPr="00A625DA" w:rsidRDefault="00563F0A" w:rsidP="00563F0A">
            <w:pPr>
              <w:rPr>
                <w:b/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27872" behindDoc="0" locked="0" layoutInCell="1" allowOverlap="1" wp14:anchorId="0883A6AC" wp14:editId="3D9DDAB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12700</wp:posOffset>
                  </wp:positionV>
                  <wp:extent cx="695960" cy="692785"/>
                  <wp:effectExtent l="0" t="0" r="889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b/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563F0A" w:rsidRPr="00A625DA" w:rsidRDefault="005150DD" w:rsidP="00563F0A">
            <w:pPr>
              <w:rPr>
                <w:b/>
                <w:i/>
                <w:sz w:val="10"/>
              </w:rPr>
            </w:pPr>
            <w:r w:rsidRPr="00A625DA">
              <w:rPr>
                <w:b/>
                <w:i/>
                <w:color w:val="48A23F"/>
                <w:sz w:val="20"/>
                <w:szCs w:val="24"/>
              </w:rPr>
              <w:t>“</w:t>
            </w:r>
            <w:r w:rsidR="006D3F5F" w:rsidRPr="00A625DA">
              <w:rPr>
                <w:b/>
                <w:i/>
                <w:color w:val="3A5DAE"/>
                <w:sz w:val="20"/>
                <w:szCs w:val="24"/>
              </w:rPr>
              <w:t>W</w:t>
            </w:r>
            <w:r w:rsidR="006D3F5F" w:rsidRPr="00A625DA">
              <w:rPr>
                <w:b/>
                <w:i/>
                <w:color w:val="72246C"/>
                <w:sz w:val="20"/>
                <w:szCs w:val="24"/>
              </w:rPr>
              <w:t>h</w:t>
            </w:r>
            <w:r w:rsidR="006D3F5F" w:rsidRPr="00A625DA">
              <w:rPr>
                <w:b/>
                <w:i/>
                <w:color w:val="F0B323"/>
                <w:sz w:val="20"/>
                <w:szCs w:val="24"/>
              </w:rPr>
              <w:t>o</w:t>
            </w:r>
            <w:r w:rsidR="006D3F5F" w:rsidRPr="00A625DA">
              <w:rPr>
                <w:b/>
                <w:i/>
                <w:color w:val="41B6E6"/>
                <w:sz w:val="20"/>
                <w:szCs w:val="24"/>
              </w:rPr>
              <w:t>a</w:t>
            </w:r>
            <w:r w:rsidR="006D3F5F" w:rsidRPr="00A625DA">
              <w:rPr>
                <w:b/>
                <w:i/>
                <w:color w:val="3A5DAE"/>
                <w:sz w:val="20"/>
                <w:szCs w:val="24"/>
              </w:rPr>
              <w:t xml:space="preserve">, </w:t>
            </w:r>
            <w:r w:rsidR="006D3F5F" w:rsidRPr="00A625DA">
              <w:rPr>
                <w:b/>
                <w:i/>
                <w:color w:val="48A23F"/>
                <w:sz w:val="20"/>
                <w:szCs w:val="24"/>
              </w:rPr>
              <w:t>W</w:t>
            </w:r>
            <w:r w:rsidR="006D3F5F" w:rsidRPr="00A625DA">
              <w:rPr>
                <w:b/>
                <w:i/>
                <w:color w:val="DC6B2F"/>
                <w:sz w:val="20"/>
                <w:szCs w:val="24"/>
              </w:rPr>
              <w:t>e</w:t>
            </w:r>
            <w:r w:rsidR="006D3F5F" w:rsidRPr="00A625DA">
              <w:rPr>
                <w:b/>
                <w:i/>
                <w:color w:val="3A5DAE"/>
                <w:sz w:val="20"/>
                <w:szCs w:val="24"/>
              </w:rPr>
              <w:t>’</w:t>
            </w:r>
            <w:r w:rsidR="006D3F5F" w:rsidRPr="00A625DA">
              <w:rPr>
                <w:b/>
                <w:i/>
                <w:color w:val="72246C"/>
                <w:sz w:val="20"/>
                <w:szCs w:val="24"/>
              </w:rPr>
              <w:t>r</w:t>
            </w:r>
            <w:r w:rsidR="006D3F5F" w:rsidRPr="00A625DA">
              <w:rPr>
                <w:b/>
                <w:i/>
                <w:color w:val="F0B323"/>
                <w:sz w:val="20"/>
                <w:szCs w:val="24"/>
              </w:rPr>
              <w:t>e</w:t>
            </w:r>
            <w:r w:rsidR="006D3F5F" w:rsidRPr="00A625DA">
              <w:rPr>
                <w:b/>
                <w:i/>
                <w:color w:val="3A5DAE"/>
                <w:sz w:val="20"/>
                <w:szCs w:val="24"/>
              </w:rPr>
              <w:t xml:space="preserve"> H</w:t>
            </w:r>
            <w:r w:rsidR="006D3F5F" w:rsidRPr="00A625DA">
              <w:rPr>
                <w:b/>
                <w:i/>
                <w:color w:val="41B6E6"/>
                <w:sz w:val="20"/>
                <w:szCs w:val="24"/>
              </w:rPr>
              <w:t>a</w:t>
            </w:r>
            <w:r w:rsidR="006D3F5F" w:rsidRPr="00A625DA">
              <w:rPr>
                <w:b/>
                <w:i/>
                <w:color w:val="48A23F"/>
                <w:sz w:val="20"/>
                <w:szCs w:val="24"/>
              </w:rPr>
              <w:t>l</w:t>
            </w:r>
            <w:r w:rsidR="006D3F5F" w:rsidRPr="00A625DA">
              <w:rPr>
                <w:b/>
                <w:i/>
                <w:color w:val="F0B323"/>
                <w:sz w:val="20"/>
                <w:szCs w:val="24"/>
              </w:rPr>
              <w:t>f</w:t>
            </w:r>
            <w:r w:rsidR="006D3F5F" w:rsidRPr="00A625DA">
              <w:rPr>
                <w:b/>
                <w:i/>
                <w:color w:val="72246C"/>
                <w:sz w:val="20"/>
                <w:szCs w:val="24"/>
              </w:rPr>
              <w:t>w</w:t>
            </w:r>
            <w:r w:rsidR="006D3F5F" w:rsidRPr="00A625DA">
              <w:rPr>
                <w:b/>
                <w:i/>
                <w:color w:val="48A23F"/>
                <w:sz w:val="20"/>
                <w:szCs w:val="24"/>
              </w:rPr>
              <w:t>a</w:t>
            </w:r>
            <w:r w:rsidR="006D3F5F" w:rsidRPr="00A625DA">
              <w:rPr>
                <w:b/>
                <w:i/>
                <w:color w:val="3A5DAE"/>
                <w:sz w:val="20"/>
                <w:szCs w:val="24"/>
              </w:rPr>
              <w:t xml:space="preserve">y </w:t>
            </w:r>
            <w:r w:rsidR="006D3F5F" w:rsidRPr="00A625DA">
              <w:rPr>
                <w:b/>
                <w:i/>
                <w:color w:val="DC6B2F"/>
                <w:sz w:val="20"/>
                <w:szCs w:val="24"/>
              </w:rPr>
              <w:t>T</w:t>
            </w:r>
            <w:r w:rsidR="006D3F5F" w:rsidRPr="00A625DA">
              <w:rPr>
                <w:b/>
                <w:i/>
                <w:color w:val="41B6E6"/>
                <w:sz w:val="20"/>
                <w:szCs w:val="24"/>
              </w:rPr>
              <w:t>h</w:t>
            </w:r>
            <w:r w:rsidR="006D3F5F" w:rsidRPr="00A625DA">
              <w:rPr>
                <w:b/>
                <w:i/>
                <w:color w:val="F0B323"/>
                <w:sz w:val="20"/>
                <w:szCs w:val="24"/>
              </w:rPr>
              <w:t>e</w:t>
            </w:r>
            <w:r w:rsidR="006D3F5F" w:rsidRPr="00A625DA">
              <w:rPr>
                <w:b/>
                <w:i/>
                <w:color w:val="72246C"/>
                <w:sz w:val="20"/>
                <w:szCs w:val="24"/>
              </w:rPr>
              <w:t>r</w:t>
            </w:r>
            <w:r w:rsidR="006D3F5F" w:rsidRPr="00A625DA">
              <w:rPr>
                <w:b/>
                <w:i/>
                <w:color w:val="3A5DAE"/>
                <w:sz w:val="20"/>
                <w:szCs w:val="24"/>
              </w:rPr>
              <w:t>e</w:t>
            </w:r>
            <w:r w:rsidR="006D3F5F" w:rsidRPr="00A625DA">
              <w:rPr>
                <w:b/>
                <w:i/>
                <w:color w:val="48A23F"/>
                <w:sz w:val="20"/>
                <w:szCs w:val="24"/>
              </w:rPr>
              <w:t>!</w:t>
            </w:r>
            <w:r w:rsidRPr="00A625DA">
              <w:rPr>
                <w:b/>
                <w:i/>
                <w:color w:val="3A5DAE"/>
                <w:sz w:val="20"/>
                <w:szCs w:val="24"/>
              </w:rPr>
              <w:t>”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BD1397" w:rsidP="00BD1397">
            <w:pPr>
              <w:jc w:val="center"/>
              <w:rPr>
                <w:b/>
                <w:sz w:val="20"/>
                <w:szCs w:val="24"/>
              </w:rPr>
            </w:pPr>
            <w:r w:rsidRPr="00A625DA">
              <w:rPr>
                <w:b/>
                <w:noProof/>
                <w:szCs w:val="24"/>
                <w:lang w:eastAsia="en-US"/>
              </w:rPr>
              <w:drawing>
                <wp:anchor distT="0" distB="0" distL="114300" distR="114300" simplePos="0" relativeHeight="251767808" behindDoc="0" locked="0" layoutInCell="1" allowOverlap="1" wp14:anchorId="5BA77A6C">
                  <wp:simplePos x="0" y="0"/>
                  <wp:positionH relativeFrom="column">
                    <wp:posOffset>241617</wp:posOffset>
                  </wp:positionH>
                  <wp:positionV relativeFrom="paragraph">
                    <wp:posOffset>242252</wp:posOffset>
                  </wp:positionV>
                  <wp:extent cx="845820" cy="658495"/>
                  <wp:effectExtent l="0" t="0" r="0" b="825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5DA">
              <w:rPr>
                <w:b/>
                <w:szCs w:val="24"/>
              </w:rPr>
              <w:t>Hat Day</w:t>
            </w:r>
          </w:p>
        </w:tc>
      </w:tr>
      <w:tr w:rsidR="00563F0A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24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24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28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25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25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25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27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29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563F0A" w:rsidRPr="00A625DA" w:rsidTr="003517EB">
        <w:trPr>
          <w:trHeight w:hRule="exact" w:val="1152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563F0A" w:rsidRPr="00A625DA" w:rsidRDefault="00291485" w:rsidP="00291485">
            <w:pPr>
              <w:jc w:val="center"/>
              <w:rPr>
                <w:b/>
                <w:sz w:val="10"/>
              </w:rPr>
            </w:pPr>
            <w:r w:rsidRPr="00A625DA">
              <w:rPr>
                <w:noProof/>
                <w:sz w:val="12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89E7C3F" wp14:editId="0311662A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201930</wp:posOffset>
                      </wp:positionV>
                      <wp:extent cx="1282065" cy="937895"/>
                      <wp:effectExtent l="0" t="0" r="13335" b="1460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2065" cy="93789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8A23F"/>
                              </a:solidFill>
                              <a:ln>
                                <a:solidFill>
                                  <a:srgbClr val="48A23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291485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A new spin on Bingo!  Check your email for a digital bingo card every half hour.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89E7C3F" id="Text Box 11" o:spid="_x0000_s1037" style="position:absolute;left:0;text-align:left;margin-left:33.9pt;margin-top:15.9pt;width:100.95pt;height:7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" fillcolor="#48a23f" strokecolor="#48a23f" strokeweight="1.5pt">
                      <v:textbox>
                        <w:txbxContent>
                          <w:p w:rsidR="00CE0FEF" w:rsidRPr="00291485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 xml:space="preserve">A new spin on Bingo!  Check your email for a digital bingo card every half hour.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3F0A" w:rsidRPr="00A625DA">
              <w:rPr>
                <w:b/>
                <w:szCs w:val="24"/>
              </w:rPr>
              <w:t>Electronic Bingo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CE0FEF" w:rsidRPr="00A625DA" w:rsidRDefault="00CE0FEF" w:rsidP="00563F0A">
            <w:pPr>
              <w:rPr>
                <w:sz w:val="10"/>
              </w:rPr>
            </w:pPr>
          </w:p>
          <w:p w:rsidR="00CE0FEF" w:rsidRPr="00A625DA" w:rsidRDefault="00CE0FEF" w:rsidP="00CE0FEF">
            <w:pPr>
              <w:rPr>
                <w:sz w:val="10"/>
              </w:rPr>
            </w:pPr>
          </w:p>
          <w:p w:rsidR="00CE0FEF" w:rsidRPr="00A625DA" w:rsidRDefault="00CE0FEF" w:rsidP="00CE0FEF">
            <w:pPr>
              <w:rPr>
                <w:sz w:val="10"/>
              </w:rPr>
            </w:pPr>
          </w:p>
          <w:p w:rsidR="00CE0FEF" w:rsidRPr="00A625DA" w:rsidRDefault="00CE0FEF" w:rsidP="00CE0FEF">
            <w:pPr>
              <w:rPr>
                <w:sz w:val="10"/>
              </w:rPr>
            </w:pPr>
          </w:p>
          <w:p w:rsidR="00CE0FEF" w:rsidRPr="00A625DA" w:rsidRDefault="00CE0FEF" w:rsidP="00CE0FEF">
            <w:pPr>
              <w:rPr>
                <w:sz w:val="10"/>
              </w:rPr>
            </w:pPr>
          </w:p>
          <w:p w:rsidR="00CE0FEF" w:rsidRPr="00A625DA" w:rsidRDefault="00CE0FEF" w:rsidP="00CE0FEF">
            <w:pPr>
              <w:rPr>
                <w:sz w:val="10"/>
              </w:rPr>
            </w:pPr>
          </w:p>
          <w:p w:rsidR="00CE0FEF" w:rsidRPr="00A625DA" w:rsidRDefault="00CE0FEF" w:rsidP="00CE0FEF">
            <w:pPr>
              <w:rPr>
                <w:sz w:val="10"/>
              </w:rPr>
            </w:pPr>
          </w:p>
          <w:p w:rsidR="00CE0FEF" w:rsidRPr="00A625DA" w:rsidRDefault="00CE0FEF" w:rsidP="00CE0FEF">
            <w:pPr>
              <w:rPr>
                <w:sz w:val="10"/>
              </w:rPr>
            </w:pPr>
          </w:p>
          <w:p w:rsidR="00563F0A" w:rsidRPr="00A625DA" w:rsidRDefault="00563F0A" w:rsidP="00CE0FEF">
            <w:pPr>
              <w:rPr>
                <w:sz w:val="10"/>
              </w:rPr>
            </w:pPr>
          </w:p>
        </w:tc>
      </w:tr>
    </w:tbl>
    <w:p w:rsidR="00337160" w:rsidRPr="00A625DA" w:rsidRDefault="00337160" w:rsidP="008E03B3">
      <w:pPr>
        <w:rPr>
          <w:sz w:val="14"/>
          <w:szCs w:val="16"/>
        </w:rPr>
      </w:pPr>
    </w:p>
    <w:p w:rsidR="00337160" w:rsidRPr="00A625DA" w:rsidRDefault="00A625DA" w:rsidP="000F3AE5">
      <w:pPr>
        <w:pStyle w:val="Month"/>
        <w:jc w:val="right"/>
        <w:rPr>
          <w:sz w:val="72"/>
        </w:rPr>
      </w:pPr>
      <w:r w:rsidRPr="00A625DA">
        <w:rPr>
          <w:noProof/>
          <w:sz w:val="72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52C560B" wp14:editId="30EDA4B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EF" w:rsidRPr="00A625DA" w:rsidRDefault="00CE0FEF" w:rsidP="008E5F6D">
                            <w:pPr>
                              <w:jc w:val="center"/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C560B" id="_x0000_s1038" type="#_x0000_t202" style="position:absolute;left:0;text-align:left;margin-left:0;margin-top:.8pt;width:172.8pt;height:50.45pt;z-index:-251607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" fillcolor="white [3201]" strokecolor="#a6b727 [3204]" strokeweight="1.5pt">
                <v:textbox>
                  <w:txbxContent>
                    <w:p w:rsidR="00CE0FEF" w:rsidRPr="00A625DA" w:rsidRDefault="00CE0FEF" w:rsidP="008E5F6D">
                      <w:pPr>
                        <w:jc w:val="center"/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E0FEF" w:rsidRPr="00A625DA">
        <w:rPr>
          <w:noProof/>
          <w:sz w:val="1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1B02B8" wp14:editId="69441FB6">
                <wp:simplePos x="0" y="0"/>
                <wp:positionH relativeFrom="column">
                  <wp:posOffset>5949950</wp:posOffset>
                </wp:positionH>
                <wp:positionV relativeFrom="paragraph">
                  <wp:posOffset>5949315</wp:posOffset>
                </wp:positionV>
                <wp:extent cx="1187450" cy="771525"/>
                <wp:effectExtent l="0" t="0" r="1270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771525"/>
                        </a:xfrm>
                        <a:prstGeom prst="roundRect">
                          <a:avLst/>
                        </a:prstGeom>
                        <a:solidFill>
                          <a:srgbClr val="48A23F"/>
                        </a:solidFill>
                        <a:ln>
                          <a:solidFill>
                            <a:srgbClr val="48A23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EF" w:rsidRPr="003B60C5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B60C5">
                              <w:rPr>
                                <w:b/>
                                <w:color w:val="FFFFFF" w:themeColor="background1"/>
                              </w:rPr>
                              <w:t>Eggs hidden around the office will contain all sorts of goodies!</w:t>
                            </w:r>
                          </w:p>
                          <w:p w:rsidR="00CE0FEF" w:rsidRDefault="00CE0FEF" w:rsidP="00351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1B02B8" id="Text Box 25" o:spid="_x0000_s1039" style="position:absolute;left:0;text-align:left;margin-left:468.5pt;margin-top:468.45pt;width:93.5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" fillcolor="#48a23f" strokecolor="#48a23f" strokeweight="1.5pt">
                <v:textbox>
                  <w:txbxContent>
                    <w:p w:rsidR="00CE0FEF" w:rsidRPr="003B60C5" w:rsidRDefault="00CE0FEF" w:rsidP="003517E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3B60C5">
                        <w:rPr>
                          <w:b/>
                          <w:color w:val="FFFFFF" w:themeColor="background1"/>
                        </w:rPr>
                        <w:t>Eggs hidden around the office will contain all sorts of goodies!</w:t>
                      </w:r>
                    </w:p>
                    <w:p w:rsidR="00CE0FEF" w:rsidRDefault="00CE0FEF" w:rsidP="003517EB"/>
                  </w:txbxContent>
                </v:textbox>
              </v:roundrect>
            </w:pict>
          </mc:Fallback>
        </mc:AlternateContent>
      </w:r>
      <w:r w:rsidR="00337160" w:rsidRPr="00A625DA">
        <w:rPr>
          <w:sz w:val="72"/>
        </w:rPr>
        <w:fldChar w:fldCharType="begin"/>
      </w:r>
      <w:r w:rsidR="00337160" w:rsidRPr="00A625DA">
        <w:rPr>
          <w:sz w:val="72"/>
        </w:rPr>
        <w:instrText xml:space="preserve"> DOCVARIABLE  MonthStart \@ MMM \* MERGEFORMAT </w:instrText>
      </w:r>
      <w:r w:rsidR="00337160" w:rsidRPr="00A625DA">
        <w:rPr>
          <w:sz w:val="72"/>
        </w:rPr>
        <w:fldChar w:fldCharType="separate"/>
      </w:r>
      <w:r w:rsidR="00337160" w:rsidRPr="00A625DA">
        <w:rPr>
          <w:sz w:val="72"/>
        </w:rPr>
        <w:t>Mar</w:t>
      </w:r>
      <w:r w:rsidR="00337160" w:rsidRPr="00A625DA">
        <w:rPr>
          <w:sz w:val="72"/>
        </w:rPr>
        <w:fldChar w:fldCharType="end"/>
      </w:r>
      <w:r w:rsidR="00337160" w:rsidRPr="00A625DA">
        <w:rPr>
          <w:rStyle w:val="Emphasis"/>
          <w:sz w:val="72"/>
        </w:rPr>
        <w:fldChar w:fldCharType="begin"/>
      </w:r>
      <w:r w:rsidR="00337160" w:rsidRPr="00A625DA">
        <w:rPr>
          <w:rStyle w:val="Emphasis"/>
          <w:sz w:val="72"/>
        </w:rPr>
        <w:instrText xml:space="preserve"> DOCVARIABLE  MonthStart \@  yyyy   \* MERGEFORMAT </w:instrText>
      </w:r>
      <w:r w:rsidR="00337160" w:rsidRPr="00A625DA">
        <w:rPr>
          <w:rStyle w:val="Emphasis"/>
          <w:sz w:val="72"/>
        </w:rPr>
        <w:fldChar w:fldCharType="separate"/>
      </w:r>
      <w:r w:rsidR="00337160" w:rsidRPr="00A625DA">
        <w:rPr>
          <w:rStyle w:val="Emphasis"/>
          <w:sz w:val="72"/>
        </w:rPr>
        <w:t>2018</w:t>
      </w:r>
      <w:r w:rsidR="00337160" w:rsidRPr="00A625DA">
        <w:rPr>
          <w:rStyle w:val="Emphasis"/>
          <w:sz w:val="72"/>
        </w:rPr>
        <w:fldChar w:fldCharType="end"/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337160" w:rsidRPr="00A625DA" w:rsidTr="003517EB">
        <w:trPr>
          <w:tblHeader/>
        </w:trPr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Thursday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“Sunday" 1 ""\#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“Monday"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“Tuesday" 01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  <w:vAlign w:val="bottom"/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“Wednesday"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= “Thursday"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01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“Friday"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Thursday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“Saturday" 1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&lt;&gt; 0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03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9F448D" w:rsidP="00346D98">
            <w:pPr>
              <w:jc w:val="center"/>
              <w:rPr>
                <w:b/>
                <w:szCs w:val="24"/>
              </w:rPr>
            </w:pPr>
            <w:r w:rsidRPr="00A625DA"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C74AC1D" wp14:editId="52FBBC4F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182880</wp:posOffset>
                      </wp:positionV>
                      <wp:extent cx="1238250" cy="628650"/>
                      <wp:effectExtent l="0" t="0" r="19050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6286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0B323"/>
                              </a:solidFill>
                              <a:ln>
                                <a:solidFill>
                                  <a:srgbClr val="F0B323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9F448D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A favorite activity from last year is back again! 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C74AC1D" id="Text Box 21" o:spid="_x0000_s1041" style="position:absolute;left:0;text-align:left;margin-left:2.7pt;margin-top:14.4pt;width:97.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" fillcolor="#f0b323" strokecolor="#f0b323" strokeweight="1.5pt">
                      <v:textbox>
                        <w:txbxContent>
                          <w:p w:rsidR="00CE0FEF" w:rsidRPr="009F448D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A favorite activity from last year is back again! 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  <w:r w:rsidR="00337160" w:rsidRPr="00A625DA">
              <w:rPr>
                <w:b/>
                <w:szCs w:val="22"/>
              </w:rPr>
              <w:t>Massage</w:t>
            </w:r>
            <w:r w:rsidRPr="00A625DA">
              <w:rPr>
                <w:b/>
                <w:szCs w:val="24"/>
              </w:rPr>
              <w:t xml:space="preserve"> </w:t>
            </w:r>
            <w:r w:rsidR="00337160" w:rsidRPr="00A625DA">
              <w:rPr>
                <w:b/>
                <w:szCs w:val="22"/>
              </w:rPr>
              <w:t>Therapist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rPr>
                <w:b/>
                <w:sz w:val="10"/>
              </w:rPr>
            </w:pP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=G2+1\#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04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=B4+1\#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07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=E4+1\#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10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 w:rsidP="007D2166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416B20">
            <w:pPr>
              <w:rPr>
                <w:sz w:val="22"/>
                <w:szCs w:val="24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53472" behindDoc="0" locked="0" layoutInCell="1" allowOverlap="1" wp14:anchorId="387829AC">
                  <wp:simplePos x="0" y="0"/>
                  <wp:positionH relativeFrom="column">
                    <wp:posOffset>258127</wp:posOffset>
                  </wp:positionH>
                  <wp:positionV relativeFrom="paragraph">
                    <wp:posOffset>7031</wp:posOffset>
                  </wp:positionV>
                  <wp:extent cx="749350" cy="687070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5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236358" w:rsidRPr="00A625DA" w:rsidRDefault="00236358" w:rsidP="005150DD">
            <w:pPr>
              <w:rPr>
                <w:b/>
                <w:sz w:val="20"/>
                <w:szCs w:val="22"/>
              </w:rPr>
            </w:pPr>
          </w:p>
          <w:p w:rsidR="00337160" w:rsidRPr="00A625DA" w:rsidRDefault="00236358" w:rsidP="005150DD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sz w:val="20"/>
                <w:szCs w:val="22"/>
              </w:rPr>
              <w:t xml:space="preserve"> </w:t>
            </w:r>
          </w:p>
          <w:p w:rsidR="00337160" w:rsidRPr="00A625DA" w:rsidRDefault="005150DD" w:rsidP="005150DD">
            <w:pPr>
              <w:rPr>
                <w:b/>
                <w:sz w:val="22"/>
                <w:szCs w:val="24"/>
              </w:rPr>
            </w:pPr>
            <w:r w:rsidRPr="00A625DA">
              <w:rPr>
                <w:b/>
                <w:sz w:val="20"/>
                <w:szCs w:val="22"/>
              </w:rPr>
              <w:t xml:space="preserve">     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416B20" w:rsidRPr="00A625DA" w:rsidRDefault="00A625DA">
            <w:pPr>
              <w:rPr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664383" behindDoc="0" locked="0" layoutInCell="1" allowOverlap="1" wp14:anchorId="6705A2D3" wp14:editId="5E4454E3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13970</wp:posOffset>
                  </wp:positionV>
                  <wp:extent cx="660400" cy="658495"/>
                  <wp:effectExtent l="38100" t="38100" r="44450" b="46355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5DA">
              <w:rPr>
                <w:noProof/>
                <w:sz w:val="20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481CFBD" wp14:editId="130B5CA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-884555</wp:posOffset>
                      </wp:positionV>
                      <wp:extent cx="1057275" cy="1128395"/>
                      <wp:effectExtent l="0" t="0" r="28575" b="14605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12839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9F448D" w:rsidRDefault="00CE0FEF" w:rsidP="00416B20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Guess closest to the actual number of candies in the jar and win the lot! </w:t>
                                  </w:r>
                                </w:p>
                                <w:p w:rsidR="00CE0FEF" w:rsidRDefault="00CE0FEF" w:rsidP="00416B2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481CFBD" id="Text Box 198" o:spid="_x0000_s1041" style="position:absolute;margin-left:-3.65pt;margin-top:-69.65pt;width:83.25pt;height:88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" fillcolor="#41b6e6" strokecolor="#41b6e6" strokeweight="1.5pt">
                      <v:textbox>
                        <w:txbxContent>
                          <w:p w:rsidR="00CE0FEF" w:rsidRPr="009F448D" w:rsidRDefault="00CE0FEF" w:rsidP="00416B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Guess closest to the actual number of candies in the jar and win the lot! </w:t>
                            </w:r>
                          </w:p>
                          <w:p w:rsidR="00CE0FEF" w:rsidRDefault="00CE0FEF" w:rsidP="00416B20"/>
                        </w:txbxContent>
                      </v:textbox>
                    </v:roundrect>
                  </w:pict>
                </mc:Fallback>
              </mc:AlternateContent>
            </w:r>
          </w:p>
          <w:p w:rsidR="00416B20" w:rsidRPr="00A625DA" w:rsidRDefault="00416B20">
            <w:pPr>
              <w:rPr>
                <w:sz w:val="10"/>
              </w:rPr>
            </w:pPr>
          </w:p>
          <w:p w:rsidR="00416B20" w:rsidRPr="00A625DA" w:rsidRDefault="00416B20">
            <w:pPr>
              <w:rPr>
                <w:sz w:val="10"/>
              </w:rPr>
            </w:pPr>
          </w:p>
          <w:p w:rsidR="00416B20" w:rsidRPr="00A625DA" w:rsidRDefault="00E67552">
            <w:pPr>
              <w:rPr>
                <w:sz w:val="10"/>
              </w:rPr>
            </w:pPr>
            <w:r w:rsidRPr="00A625DA">
              <w:rPr>
                <w:b/>
                <w:sz w:val="20"/>
                <w:szCs w:val="22"/>
              </w:rPr>
              <w:t xml:space="preserve"> </w:t>
            </w:r>
            <w:r w:rsidR="00416B20" w:rsidRPr="00A625DA">
              <w:rPr>
                <w:b/>
                <w:szCs w:val="22"/>
              </w:rPr>
              <w:t>Bean Counter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 w:rsidP="007D2166">
            <w:pPr>
              <w:jc w:val="right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E67552" w:rsidRPr="00A625DA" w:rsidRDefault="00E67552" w:rsidP="005150DD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noProof/>
                <w:sz w:val="20"/>
                <w:szCs w:val="22"/>
                <w:lang w:eastAsia="en-U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725488</wp:posOffset>
                  </wp:positionH>
                  <wp:positionV relativeFrom="paragraph">
                    <wp:posOffset>98220</wp:posOffset>
                  </wp:positionV>
                  <wp:extent cx="492125" cy="492125"/>
                  <wp:effectExtent l="19050" t="0" r="0" b="222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24px-Home_font_awesome.svg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10869"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0DD" w:rsidRPr="00A625DA" w:rsidRDefault="00402513" w:rsidP="005150DD">
            <w:pPr>
              <w:rPr>
                <w:b/>
                <w:szCs w:val="22"/>
              </w:rPr>
            </w:pPr>
            <w:r w:rsidRPr="00A625DA">
              <w:rPr>
                <w:b/>
                <w:szCs w:val="22"/>
              </w:rPr>
              <w:t xml:space="preserve">  </w:t>
            </w:r>
            <w:r w:rsidR="005150DD" w:rsidRPr="00A625DA">
              <w:rPr>
                <w:b/>
                <w:szCs w:val="22"/>
              </w:rPr>
              <w:t xml:space="preserve">Work from </w:t>
            </w:r>
          </w:p>
          <w:p w:rsidR="00337160" w:rsidRPr="00A625DA" w:rsidRDefault="00E67552" w:rsidP="005150DD">
            <w:pPr>
              <w:rPr>
                <w:sz w:val="10"/>
              </w:rPr>
            </w:pPr>
            <w:r w:rsidRPr="00A625DA">
              <w:rPr>
                <w:b/>
                <w:szCs w:val="22"/>
              </w:rPr>
              <w:t xml:space="preserve">     </w:t>
            </w:r>
            <w:r w:rsidR="00402513" w:rsidRPr="00A625DA">
              <w:rPr>
                <w:b/>
                <w:szCs w:val="22"/>
              </w:rPr>
              <w:t xml:space="preserve">  </w:t>
            </w:r>
            <w:r w:rsidR="005150DD" w:rsidRPr="00A625DA">
              <w:rPr>
                <w:b/>
                <w:szCs w:val="22"/>
              </w:rPr>
              <w:t>Home</w:t>
            </w:r>
            <w:r w:rsidR="005150DD" w:rsidRPr="00A625DA">
              <w:rPr>
                <w:b/>
                <w:noProof/>
                <w:sz w:val="20"/>
                <w:szCs w:val="24"/>
              </w:rPr>
              <w:t xml:space="preserve"> </w:t>
            </w: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11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13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14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DB221E">
            <w:pPr>
              <w:pStyle w:val="Date"/>
              <w:rPr>
                <w:sz w:val="22"/>
              </w:rPr>
            </w:pPr>
            <w:r w:rsidRPr="00A625DA">
              <w:rPr>
                <w:b w:val="0"/>
                <w:noProof/>
                <w:sz w:val="32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75DCA7B" wp14:editId="742DB130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190500</wp:posOffset>
                      </wp:positionV>
                      <wp:extent cx="1995170" cy="471170"/>
                      <wp:effectExtent l="0" t="0" r="24130" b="2413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5170" cy="47117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2246C"/>
                              </a:solidFill>
                              <a:ln>
                                <a:solidFill>
                                  <a:srgbClr val="72246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236358" w:rsidRDefault="00CE0FEF" w:rsidP="0023635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Grab</w:t>
                                  </w:r>
                                  <w:r w:rsidRPr="00236358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your laptop and your bracket for a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working watch</w:t>
                                  </w:r>
                                  <w:r w:rsidRPr="00236358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party!</w:t>
                                  </w:r>
                                </w:p>
                                <w:p w:rsidR="00CE0FEF" w:rsidRDefault="00CE0FEF" w:rsidP="002363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75DCA7B" id="Text Box 60" o:spid="_x0000_s1042" style="position:absolute;left:0;text-align:left;margin-left:-22pt;margin-top:15pt;width:157.1pt;height:37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" fillcolor="#72246c" strokecolor="#72246c" strokeweight="1.5pt">
                      <v:textbox>
                        <w:txbxContent>
                          <w:p w:rsidR="00CE0FEF" w:rsidRPr="00236358" w:rsidRDefault="00CE0FEF" w:rsidP="002363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Grab</w:t>
                            </w:r>
                            <w:r w:rsidRPr="00236358">
                              <w:rPr>
                                <w:b/>
                                <w:color w:val="FFFFFF" w:themeColor="background1"/>
                              </w:rPr>
                              <w:t xml:space="preserve"> your laptop and your bracket for 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working watch</w:t>
                            </w:r>
                            <w:r w:rsidRPr="00236358">
                              <w:rPr>
                                <w:b/>
                                <w:color w:val="FFFFFF" w:themeColor="background1"/>
                              </w:rPr>
                              <w:t xml:space="preserve"> party!</w:t>
                            </w:r>
                          </w:p>
                          <w:p w:rsidR="00CE0FEF" w:rsidRDefault="00CE0FEF" w:rsidP="00236358"/>
                        </w:txbxContent>
                      </v:textbox>
                    </v:roundrect>
                  </w:pict>
                </mc:Fallback>
              </mc:AlternateContent>
            </w:r>
            <w:r w:rsidR="00337160" w:rsidRPr="00A625DA">
              <w:rPr>
                <w:sz w:val="22"/>
              </w:rPr>
              <w:fldChar w:fldCharType="begin"/>
            </w:r>
            <w:r w:rsidR="00337160" w:rsidRPr="00A625DA">
              <w:rPr>
                <w:sz w:val="22"/>
              </w:rPr>
              <w:instrText xml:space="preserve"> =D6+1 \# 0#</w:instrText>
            </w:r>
            <w:r w:rsidR="00337160" w:rsidRPr="00A625DA">
              <w:rPr>
                <w:sz w:val="22"/>
              </w:rPr>
              <w:fldChar w:fldCharType="separate"/>
            </w:r>
            <w:r w:rsidR="00337160" w:rsidRPr="00A625DA">
              <w:rPr>
                <w:noProof/>
                <w:sz w:val="22"/>
              </w:rPr>
              <w:t>15</w:t>
            </w:r>
            <w:r w:rsidR="00337160"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17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9F448D" w:rsidP="003517EB">
            <w:pPr>
              <w:rPr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47328" behindDoc="0" locked="0" layoutInCell="1" allowOverlap="1" wp14:anchorId="050B37A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27940</wp:posOffset>
                  </wp:positionV>
                  <wp:extent cx="1076960" cy="683260"/>
                  <wp:effectExtent l="0" t="0" r="8890" b="254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9F448D" w:rsidP="00DB221E">
            <w:pPr>
              <w:jc w:val="center"/>
              <w:rPr>
                <w:b/>
                <w:sz w:val="20"/>
                <w:szCs w:val="22"/>
              </w:rPr>
            </w:pPr>
            <w:r w:rsidRPr="00A625DA">
              <w:rPr>
                <w:b/>
                <w:noProof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31394F" wp14:editId="3B705AC0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207645</wp:posOffset>
                      </wp:positionV>
                      <wp:extent cx="961390" cy="1066800"/>
                      <wp:effectExtent l="0" t="0" r="1016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1390" cy="1066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A5DAE"/>
                              </a:solidFill>
                              <a:ln>
                                <a:solidFill>
                                  <a:srgbClr val="3A5DAE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9F448D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Put your headphones on, crank up the tunes</w:t>
                                  </w:r>
                                  <w:r w:rsidRPr="009F448D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let’s </w:t>
                                  </w:r>
                                  <w:r w:rsidRPr="009F448D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dance it out! 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031394F" id="Text Box 23" o:spid="_x0000_s1043" style="position:absolute;left:0;text-align:left;margin-left:1.85pt;margin-top:16.35pt;width:75.7pt;height:8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" fillcolor="#3a5dae" strokecolor="#3a5dae" strokeweight="1.5pt">
                      <v:textbox>
                        <w:txbxContent>
                          <w:p w:rsidR="00CE0FEF" w:rsidRPr="009F448D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Put your headphones on, crank up the tunes</w:t>
                            </w:r>
                            <w:r w:rsidRPr="009F448D">
                              <w:rPr>
                                <w:b/>
                                <w:color w:val="FFFFFF" w:themeColor="background1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let’s </w:t>
                            </w:r>
                            <w:r w:rsidRPr="009F448D">
                              <w:rPr>
                                <w:b/>
                                <w:color w:val="FFFFFF" w:themeColor="background1"/>
                              </w:rPr>
                              <w:t xml:space="preserve">dance it out! 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  <w:r w:rsidR="005150DD" w:rsidRPr="00A625DA">
              <w:rPr>
                <w:b/>
                <w:szCs w:val="22"/>
              </w:rPr>
              <w:t>Silent Disco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6C4A91">
            <w:pPr>
              <w:rPr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663358" behindDoc="0" locked="0" layoutInCell="1" allowOverlap="1" wp14:anchorId="6426468B">
                  <wp:simplePos x="0" y="0"/>
                  <wp:positionH relativeFrom="column">
                    <wp:posOffset>-323850</wp:posOffset>
                  </wp:positionH>
                  <wp:positionV relativeFrom="paragraph">
                    <wp:posOffset>33972</wp:posOffset>
                  </wp:positionV>
                  <wp:extent cx="837565" cy="658495"/>
                  <wp:effectExtent l="0" t="0" r="635" b="825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 w:rsidP="007D2166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DB221E" w:rsidP="00236358">
            <w:pPr>
              <w:jc w:val="center"/>
              <w:rPr>
                <w:sz w:val="20"/>
                <w:szCs w:val="22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50400" behindDoc="0" locked="0" layoutInCell="1" allowOverlap="1" wp14:anchorId="4A96120C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343536</wp:posOffset>
                  </wp:positionV>
                  <wp:extent cx="850900" cy="368572"/>
                  <wp:effectExtent l="0" t="0" r="635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66" cy="3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16"/>
                <w:szCs w:val="24"/>
                <w:lang w:eastAsia="en-US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-503555</wp:posOffset>
                  </wp:positionV>
                  <wp:extent cx="1154430" cy="640715"/>
                  <wp:effectExtent l="0" t="0" r="7620" b="6985"/>
                  <wp:wrapTight wrapText="bothSides">
                    <wp:wrapPolygon edited="0">
                      <wp:start x="8198" y="0"/>
                      <wp:lineTo x="0" y="0"/>
                      <wp:lineTo x="0" y="10918"/>
                      <wp:lineTo x="6416" y="20551"/>
                      <wp:lineTo x="6416" y="21193"/>
                      <wp:lineTo x="15327" y="21193"/>
                      <wp:lineTo x="16040" y="20551"/>
                      <wp:lineTo x="21386" y="10276"/>
                      <wp:lineTo x="21386" y="5138"/>
                      <wp:lineTo x="10693" y="0"/>
                      <wp:lineTo x="8198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apo4753f5a27e604cc4d7020513769b473b.png?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18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21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23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=F8+1\#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24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10"/>
                <w:lang w:eastAsia="en-US"/>
              </w:rPr>
              <w:drawing>
                <wp:inline distT="0" distB="0" distL="0" distR="0" wp14:anchorId="7EE596D8" wp14:editId="48D8E477">
                  <wp:extent cx="1188720" cy="4635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_WelcomeSpring_Logo400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416B20" w:rsidRPr="00A625DA" w:rsidRDefault="00416B20" w:rsidP="00416B20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noProof/>
                <w:sz w:val="20"/>
                <w:szCs w:val="22"/>
                <w:lang w:eastAsia="en-U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564198</wp:posOffset>
                  </wp:positionH>
                  <wp:positionV relativeFrom="paragraph">
                    <wp:posOffset>78105</wp:posOffset>
                  </wp:positionV>
                  <wp:extent cx="614680" cy="581660"/>
                  <wp:effectExtent l="0" t="0" r="0" b="88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80px-FoodOmelete.jpg"/>
                          <pic:cNvPicPr/>
                        </pic:nvPicPr>
                        <pic:blipFill rotWithShape="1">
                          <a:blip r:embed="rId32"/>
                          <a:srcRect l="12607" r="16973"/>
                          <a:stretch/>
                        </pic:blipFill>
                        <pic:spPr bwMode="auto">
                          <a:xfrm>
                            <a:off x="0" y="0"/>
                            <a:ext cx="614680" cy="5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16B20" w:rsidRPr="00A625DA" w:rsidRDefault="00346D98" w:rsidP="00416B20">
            <w:pPr>
              <w:rPr>
                <w:b/>
                <w:szCs w:val="22"/>
              </w:rPr>
            </w:pPr>
            <w:r w:rsidRPr="00A625DA">
              <w:rPr>
                <w:b/>
                <w:sz w:val="20"/>
                <w:szCs w:val="22"/>
              </w:rPr>
              <w:t xml:space="preserve">  </w:t>
            </w:r>
            <w:r w:rsidR="00416B20" w:rsidRPr="00A625DA">
              <w:rPr>
                <w:b/>
                <w:szCs w:val="22"/>
              </w:rPr>
              <w:t>Omelet</w:t>
            </w:r>
          </w:p>
          <w:p w:rsidR="00337160" w:rsidRPr="00A625DA" w:rsidRDefault="00416B20" w:rsidP="00416B20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szCs w:val="22"/>
              </w:rPr>
              <w:t xml:space="preserve">     </w:t>
            </w:r>
            <w:r w:rsidR="00346D98" w:rsidRPr="00A625DA">
              <w:rPr>
                <w:b/>
                <w:szCs w:val="22"/>
              </w:rPr>
              <w:t xml:space="preserve">  </w:t>
            </w:r>
            <w:r w:rsidRPr="00A625DA">
              <w:rPr>
                <w:b/>
                <w:szCs w:val="22"/>
              </w:rPr>
              <w:t>Bar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rPr>
                <w:sz w:val="22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24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24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25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25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25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27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30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31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DB221E" w:rsidP="00DB221E">
            <w:pPr>
              <w:jc w:val="center"/>
              <w:rPr>
                <w:b/>
                <w:sz w:val="20"/>
                <w:szCs w:val="22"/>
              </w:rPr>
            </w:pPr>
            <w:r w:rsidRPr="00A625DA">
              <w:rPr>
                <w:noProof/>
                <w:sz w:val="8"/>
                <w:lang w:eastAsia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295275</wp:posOffset>
                  </wp:positionV>
                  <wp:extent cx="499745" cy="65849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ilhouette_yoga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7160" w:rsidRPr="00A625DA">
              <w:rPr>
                <w:b/>
                <w:szCs w:val="22"/>
              </w:rPr>
              <w:t>Yoga in the Conference Room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 w:rsidP="00CE0FEF">
            <w:pPr>
              <w:jc w:val="center"/>
              <w:rPr>
                <w:sz w:val="10"/>
              </w:rPr>
            </w:pPr>
            <w:r w:rsidRPr="00A625DA">
              <w:rPr>
                <w:b/>
                <w:noProof/>
                <w:sz w:val="20"/>
                <w:szCs w:val="22"/>
                <w:lang w:eastAsia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213677</wp:posOffset>
                  </wp:positionV>
                  <wp:extent cx="327058" cy="415636"/>
                  <wp:effectExtent l="57150" t="38100" r="15875" b="4191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aster-egg-yellow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825146">
                            <a:off x="0" y="0"/>
                            <a:ext cx="327058" cy="4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25DA">
              <w:rPr>
                <w:b/>
                <w:szCs w:val="22"/>
              </w:rPr>
              <w:t>Office</w:t>
            </w:r>
            <w:r w:rsidR="00416B20" w:rsidRPr="00A625DA">
              <w:rPr>
                <w:b/>
                <w:szCs w:val="22"/>
              </w:rPr>
              <w:t xml:space="preserve"> </w:t>
            </w:r>
            <w:r w:rsidRPr="00A625DA">
              <w:rPr>
                <w:b/>
                <w:szCs w:val="22"/>
              </w:rPr>
              <w:t>Egg Hunt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jc w:val="center"/>
              <w:rPr>
                <w:sz w:val="10"/>
              </w:rPr>
            </w:pPr>
          </w:p>
        </w:tc>
      </w:tr>
    </w:tbl>
    <w:p w:rsidR="00337160" w:rsidRPr="00A625DA" w:rsidRDefault="00337160" w:rsidP="008E03B3">
      <w:pPr>
        <w:rPr>
          <w:sz w:val="14"/>
          <w:szCs w:val="16"/>
        </w:rPr>
      </w:pPr>
    </w:p>
    <w:p w:rsidR="00337160" w:rsidRPr="00A625DA" w:rsidRDefault="008E5F6D" w:rsidP="000F3AE5">
      <w:pPr>
        <w:pStyle w:val="Month"/>
        <w:jc w:val="right"/>
        <w:rPr>
          <w:sz w:val="72"/>
        </w:rPr>
      </w:pPr>
      <w:r w:rsidRPr="00A625DA">
        <w:rPr>
          <w:noProof/>
          <w:sz w:val="72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52C560B" wp14:editId="30EDA4BC">
                <wp:simplePos x="0" y="0"/>
                <wp:positionH relativeFrom="margin">
                  <wp:align>left</wp:align>
                </wp:positionH>
                <wp:positionV relativeFrom="paragraph">
                  <wp:posOffset>9566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FEF" w:rsidRPr="00A625DA" w:rsidRDefault="00CE0FEF" w:rsidP="008E5F6D">
                            <w:pPr>
                              <w:jc w:val="center"/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A6B727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C560B" id="_x0000_s1044" type="#_x0000_t202" style="position:absolute;left:0;text-align:left;margin-left:0;margin-top:.75pt;width:172.8pt;height:50.45pt;z-index:-251604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" fillcolor="white [3201]" strokecolor="#a6b727 [3204]" strokeweight="1.5pt">
                <v:textbox>
                  <w:txbxContent>
                    <w:p w:rsidR="00CE0FEF" w:rsidRPr="00A625DA" w:rsidRDefault="00CE0FEF" w:rsidP="008E5F6D">
                      <w:pPr>
                        <w:jc w:val="center"/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A6B727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37160" w:rsidRPr="00A625DA">
        <w:rPr>
          <w:sz w:val="72"/>
        </w:rPr>
        <w:fldChar w:fldCharType="begin"/>
      </w:r>
      <w:r w:rsidR="00337160" w:rsidRPr="00A625DA">
        <w:rPr>
          <w:sz w:val="72"/>
        </w:rPr>
        <w:instrText xml:space="preserve"> DOCVARIABLE  MonthStart \@ MMM \* MERGEFORMAT </w:instrText>
      </w:r>
      <w:r w:rsidR="00337160" w:rsidRPr="00A625DA">
        <w:rPr>
          <w:sz w:val="72"/>
        </w:rPr>
        <w:fldChar w:fldCharType="separate"/>
      </w:r>
      <w:r w:rsidR="00337160" w:rsidRPr="00A625DA">
        <w:rPr>
          <w:sz w:val="72"/>
        </w:rPr>
        <w:t>Apr</w:t>
      </w:r>
      <w:r w:rsidR="00337160" w:rsidRPr="00A625DA">
        <w:rPr>
          <w:sz w:val="72"/>
        </w:rPr>
        <w:fldChar w:fldCharType="end"/>
      </w:r>
      <w:r w:rsidR="00337160" w:rsidRPr="00A625DA">
        <w:rPr>
          <w:rStyle w:val="Emphasis"/>
          <w:sz w:val="72"/>
        </w:rPr>
        <w:fldChar w:fldCharType="begin"/>
      </w:r>
      <w:r w:rsidR="00337160" w:rsidRPr="00A625DA">
        <w:rPr>
          <w:rStyle w:val="Emphasis"/>
          <w:sz w:val="72"/>
        </w:rPr>
        <w:instrText xml:space="preserve"> DOCVARIABLE  MonthStart \@  yyyy   \* MERGEFORMAT </w:instrText>
      </w:r>
      <w:r w:rsidR="00337160" w:rsidRPr="00A625DA">
        <w:rPr>
          <w:rStyle w:val="Emphasis"/>
          <w:sz w:val="72"/>
        </w:rPr>
        <w:fldChar w:fldCharType="separate"/>
      </w:r>
      <w:r w:rsidR="00337160" w:rsidRPr="00A625DA">
        <w:rPr>
          <w:rStyle w:val="Emphasis"/>
          <w:sz w:val="72"/>
        </w:rPr>
        <w:t>2018</w:t>
      </w:r>
      <w:r w:rsidR="00337160" w:rsidRPr="00A625DA">
        <w:rPr>
          <w:rStyle w:val="Emphasis"/>
          <w:sz w:val="72"/>
        </w:rPr>
        <w:fldChar w:fldCharType="end"/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337160" w:rsidRPr="00A625DA" w:rsidTr="003517EB">
        <w:trPr>
          <w:tblHeader/>
        </w:trPr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shd w:val="clear" w:color="auto" w:fill="CCCCCD" w:themeFill="accent6" w:themeFillTint="66"/>
            <w:tcMar>
              <w:top w:w="0" w:type="dxa"/>
              <w:bottom w:w="187" w:type="dxa"/>
            </w:tcMar>
          </w:tcPr>
          <w:p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Sunday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“Sunday" 1 ""\#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01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D16F67">
            <w:pPr>
              <w:pStyle w:val="Date"/>
              <w:rPr>
                <w:sz w:val="22"/>
              </w:rPr>
            </w:pPr>
            <w:r w:rsidRPr="00A625DA">
              <w:rPr>
                <w:noProof/>
                <w:sz w:val="32"/>
                <w:lang w:eastAsia="en-US"/>
              </w:rPr>
              <w:drawing>
                <wp:anchor distT="0" distB="0" distL="114300" distR="114300" simplePos="0" relativeHeight="251761664" behindDoc="0" locked="0" layoutInCell="1" allowOverlap="1" wp14:anchorId="6FCFE033">
                  <wp:simplePos x="0" y="0"/>
                  <wp:positionH relativeFrom="column">
                    <wp:posOffset>134676</wp:posOffset>
                  </wp:positionH>
                  <wp:positionV relativeFrom="paragraph">
                    <wp:posOffset>-137876</wp:posOffset>
                  </wp:positionV>
                  <wp:extent cx="367030" cy="658495"/>
                  <wp:effectExtent l="114300" t="57150" r="90170" b="46355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291502">
                            <a:off x="0" y="0"/>
                            <a:ext cx="36703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7160" w:rsidRPr="00A625DA">
              <w:rPr>
                <w:sz w:val="22"/>
              </w:rPr>
              <w:fldChar w:fldCharType="begin"/>
            </w:r>
            <w:r w:rsidR="00337160" w:rsidRPr="00A625DA">
              <w:rPr>
                <w:sz w:val="22"/>
              </w:rPr>
              <w:instrText xml:space="preserve"> IF </w:instrText>
            </w:r>
            <w:r w:rsidR="00337160" w:rsidRPr="00A625DA">
              <w:rPr>
                <w:sz w:val="22"/>
              </w:rPr>
              <w:fldChar w:fldCharType="begin"/>
            </w:r>
            <w:r w:rsidR="00337160" w:rsidRPr="00A625DA">
              <w:rPr>
                <w:sz w:val="22"/>
              </w:rPr>
              <w:instrText xml:space="preserve"> DocVariable MonthStart \@ dddd </w:instrText>
            </w:r>
            <w:r w:rsidR="00337160" w:rsidRPr="00A625DA">
              <w:rPr>
                <w:sz w:val="22"/>
              </w:rPr>
              <w:fldChar w:fldCharType="separate"/>
            </w:r>
            <w:r w:rsidR="00337160" w:rsidRPr="00A625DA">
              <w:rPr>
                <w:sz w:val="22"/>
              </w:rPr>
              <w:instrText>Sunday</w:instrText>
            </w:r>
            <w:r w:rsidR="00337160" w:rsidRPr="00A625DA">
              <w:rPr>
                <w:sz w:val="22"/>
              </w:rPr>
              <w:fldChar w:fldCharType="end"/>
            </w:r>
            <w:r w:rsidR="00337160" w:rsidRPr="00A625DA">
              <w:rPr>
                <w:sz w:val="22"/>
              </w:rPr>
              <w:instrText xml:space="preserve"> = “Monday" 1 </w:instrText>
            </w:r>
            <w:r w:rsidR="00337160" w:rsidRPr="00A625DA">
              <w:rPr>
                <w:sz w:val="22"/>
              </w:rPr>
              <w:fldChar w:fldCharType="begin"/>
            </w:r>
            <w:r w:rsidR="00337160" w:rsidRPr="00A625DA">
              <w:rPr>
                <w:sz w:val="22"/>
              </w:rPr>
              <w:instrText xml:space="preserve"> IF </w:instrText>
            </w:r>
            <w:r w:rsidR="00337160" w:rsidRPr="00A625DA">
              <w:rPr>
                <w:sz w:val="22"/>
              </w:rPr>
              <w:fldChar w:fldCharType="begin"/>
            </w:r>
            <w:r w:rsidR="00337160" w:rsidRPr="00A625DA">
              <w:rPr>
                <w:sz w:val="22"/>
              </w:rPr>
              <w:instrText xml:space="preserve"> =A2 </w:instrText>
            </w:r>
            <w:r w:rsidR="00337160" w:rsidRPr="00A625DA">
              <w:rPr>
                <w:sz w:val="22"/>
              </w:rPr>
              <w:fldChar w:fldCharType="separate"/>
            </w:r>
            <w:r w:rsidR="00337160" w:rsidRPr="00A625DA">
              <w:rPr>
                <w:noProof/>
                <w:sz w:val="22"/>
              </w:rPr>
              <w:instrText>1</w:instrText>
            </w:r>
            <w:r w:rsidR="00337160" w:rsidRPr="00A625DA">
              <w:rPr>
                <w:sz w:val="22"/>
              </w:rPr>
              <w:fldChar w:fldCharType="end"/>
            </w:r>
            <w:r w:rsidR="00337160" w:rsidRPr="00A625DA">
              <w:rPr>
                <w:sz w:val="22"/>
              </w:rPr>
              <w:instrText xml:space="preserve"> &lt;&gt; 0 </w:instrText>
            </w:r>
            <w:r w:rsidR="00337160" w:rsidRPr="00A625DA">
              <w:rPr>
                <w:sz w:val="22"/>
              </w:rPr>
              <w:fldChar w:fldCharType="begin"/>
            </w:r>
            <w:r w:rsidR="00337160" w:rsidRPr="00A625DA">
              <w:rPr>
                <w:sz w:val="22"/>
              </w:rPr>
              <w:instrText xml:space="preserve"> =A2+1 </w:instrText>
            </w:r>
            <w:r w:rsidR="00337160" w:rsidRPr="00A625DA">
              <w:rPr>
                <w:sz w:val="22"/>
              </w:rPr>
              <w:fldChar w:fldCharType="separate"/>
            </w:r>
            <w:r w:rsidR="00337160" w:rsidRPr="00A625DA">
              <w:rPr>
                <w:noProof/>
                <w:sz w:val="22"/>
              </w:rPr>
              <w:instrText>2</w:instrText>
            </w:r>
            <w:r w:rsidR="00337160" w:rsidRPr="00A625DA">
              <w:rPr>
                <w:sz w:val="22"/>
              </w:rPr>
              <w:fldChar w:fldCharType="end"/>
            </w:r>
            <w:r w:rsidR="00337160" w:rsidRPr="00A625DA">
              <w:rPr>
                <w:sz w:val="22"/>
              </w:rPr>
              <w:instrText xml:space="preserve"> "" </w:instrText>
            </w:r>
            <w:r w:rsidR="00337160" w:rsidRPr="00A625DA">
              <w:rPr>
                <w:sz w:val="22"/>
              </w:rPr>
              <w:fldChar w:fldCharType="separate"/>
            </w:r>
            <w:r w:rsidR="00337160" w:rsidRPr="00A625DA">
              <w:rPr>
                <w:noProof/>
                <w:sz w:val="22"/>
              </w:rPr>
              <w:instrText>2</w:instrText>
            </w:r>
            <w:r w:rsidR="00337160" w:rsidRPr="00A625DA">
              <w:rPr>
                <w:sz w:val="22"/>
              </w:rPr>
              <w:fldChar w:fldCharType="end"/>
            </w:r>
            <w:r w:rsidR="00337160" w:rsidRPr="00A625DA">
              <w:rPr>
                <w:sz w:val="22"/>
              </w:rPr>
              <w:instrText>\# 0#</w:instrText>
            </w:r>
            <w:r w:rsidR="00337160" w:rsidRPr="00A625DA">
              <w:rPr>
                <w:sz w:val="22"/>
              </w:rPr>
              <w:fldChar w:fldCharType="separate"/>
            </w:r>
            <w:r w:rsidR="00337160" w:rsidRPr="00A625DA">
              <w:rPr>
                <w:noProof/>
                <w:sz w:val="22"/>
              </w:rPr>
              <w:t>02</w:t>
            </w:r>
            <w:r w:rsidR="00337160"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Sunday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“Tuesday" 01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03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  <w:vAlign w:val="bottom"/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Sunday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“Wednesday"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4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4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04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Sunday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= “Thursday"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4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Sunday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“Friday"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5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6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06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Sunday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“Saturday" 1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6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&lt;&gt; 0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=F2+1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7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7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07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DB221E" w:rsidP="003517EB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inline distT="0" distB="0" distL="0" distR="0" wp14:anchorId="4C3C769E" wp14:editId="31FC307C">
                  <wp:extent cx="925195" cy="658495"/>
                  <wp:effectExtent l="0" t="0" r="8255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DB221E">
            <w:pPr>
              <w:jc w:val="center"/>
              <w:rPr>
                <w:b/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E67552" w:rsidP="00E67552">
            <w:pPr>
              <w:jc w:val="center"/>
              <w:rPr>
                <w:sz w:val="10"/>
              </w:rPr>
            </w:pPr>
            <w:r w:rsidRPr="00A625DA">
              <w:rPr>
                <w:b/>
                <w:noProof/>
                <w:szCs w:val="24"/>
                <w:lang w:eastAsia="en-US"/>
              </w:rPr>
              <w:drawing>
                <wp:anchor distT="0" distB="0" distL="114300" distR="114300" simplePos="0" relativeHeight="251751424" behindDoc="0" locked="0" layoutInCell="1" allowOverlap="1" wp14:anchorId="0AABE028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154305</wp:posOffset>
                  </wp:positionV>
                  <wp:extent cx="842645" cy="542925"/>
                  <wp:effectExtent l="0" t="0" r="0" b="9525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25DA">
              <w:rPr>
                <w:b/>
                <w:szCs w:val="24"/>
              </w:rPr>
              <w:t>Pizza Party Lunch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 w:rsidP="003517EB">
            <w:pPr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B60C5" w:rsidRPr="00A625DA" w:rsidRDefault="003B60C5" w:rsidP="003B60C5">
            <w:pPr>
              <w:jc w:val="right"/>
              <w:rPr>
                <w:b/>
                <w:szCs w:val="24"/>
              </w:rPr>
            </w:pPr>
            <w:r w:rsidRPr="00A625DA">
              <w:rPr>
                <w:b/>
                <w:noProof/>
                <w:sz w:val="1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2E778A" wp14:editId="20ACE25E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-139065</wp:posOffset>
                      </wp:positionV>
                      <wp:extent cx="973455" cy="928370"/>
                      <wp:effectExtent l="0" t="0" r="17145" b="2413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3455" cy="92837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DB221E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Show our team spirit</w:t>
                                  </w:r>
                                  <w:r w:rsidRPr="00DB221E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by wearing your favorite firm logo items!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B2E778A" id="Text Box 34" o:spid="_x0000_s1045" style="position:absolute;left:0;text-align:left;margin-left:-9.75pt;margin-top:-10.95pt;width:76.65pt;height:7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" fillcolor="#41b6e6" strokecolor="#41b6e6" strokeweight="1.5pt">
                      <v:textbox>
                        <w:txbxContent>
                          <w:p w:rsidR="00CE0FEF" w:rsidRPr="00DB221E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Show our team spirit</w:t>
                            </w:r>
                            <w:r w:rsidRPr="00DB221E">
                              <w:rPr>
                                <w:b/>
                                <w:color w:val="FFFFFF" w:themeColor="background1"/>
                              </w:rPr>
                              <w:t xml:space="preserve"> by wearing your favorite firm logo items!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  <w:r w:rsidRPr="00A625DA">
              <w:rPr>
                <w:b/>
                <w:szCs w:val="24"/>
              </w:rPr>
              <w:t>F</w:t>
            </w:r>
            <w:r w:rsidR="00337160" w:rsidRPr="00A625DA">
              <w:rPr>
                <w:b/>
                <w:szCs w:val="24"/>
              </w:rPr>
              <w:t xml:space="preserve">irm </w:t>
            </w:r>
          </w:p>
          <w:p w:rsidR="00E67552" w:rsidRPr="00A625DA" w:rsidRDefault="00E67552" w:rsidP="00E67552">
            <w:pPr>
              <w:jc w:val="right"/>
              <w:rPr>
                <w:b/>
                <w:szCs w:val="24"/>
              </w:rPr>
            </w:pPr>
            <w:r w:rsidRPr="00A625DA">
              <w:rPr>
                <w:b/>
                <w:szCs w:val="24"/>
              </w:rPr>
              <w:t xml:space="preserve">   </w:t>
            </w:r>
            <w:r w:rsidR="00337160" w:rsidRPr="00A625DA">
              <w:rPr>
                <w:b/>
                <w:szCs w:val="24"/>
              </w:rPr>
              <w:t>Logo</w:t>
            </w:r>
          </w:p>
          <w:p w:rsidR="00337160" w:rsidRPr="00A625DA" w:rsidRDefault="00337160" w:rsidP="00E67552">
            <w:pPr>
              <w:jc w:val="right"/>
              <w:rPr>
                <w:b/>
                <w:sz w:val="22"/>
                <w:szCs w:val="24"/>
              </w:rPr>
            </w:pPr>
            <w:r w:rsidRPr="00A625DA">
              <w:rPr>
                <w:b/>
                <w:szCs w:val="24"/>
              </w:rPr>
              <w:t>Day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b/>
                <w:sz w:val="16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E67552">
            <w:pPr>
              <w:rPr>
                <w:b/>
                <w:sz w:val="10"/>
              </w:rPr>
            </w:pPr>
            <w:r w:rsidRPr="00A625DA">
              <w:rPr>
                <w:noProof/>
                <w:sz w:val="14"/>
                <w:lang w:eastAsia="en-US"/>
              </w:rPr>
              <w:drawing>
                <wp:anchor distT="0" distB="0" distL="114300" distR="114300" simplePos="0" relativeHeight="251757568" behindDoc="0" locked="0" layoutInCell="1" allowOverlap="1" wp14:anchorId="6499A831">
                  <wp:simplePos x="0" y="0"/>
                  <wp:positionH relativeFrom="column">
                    <wp:posOffset>327343</wp:posOffset>
                  </wp:positionH>
                  <wp:positionV relativeFrom="paragraph">
                    <wp:posOffset>213360</wp:posOffset>
                  </wp:positionV>
                  <wp:extent cx="473075" cy="658495"/>
                  <wp:effectExtent l="0" t="0" r="3175" b="825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5DA">
              <w:rPr>
                <w:b/>
                <w:szCs w:val="24"/>
              </w:rPr>
              <w:t xml:space="preserve">    </w:t>
            </w:r>
            <w:r w:rsidR="00416B20" w:rsidRPr="00A625DA">
              <w:rPr>
                <w:b/>
                <w:szCs w:val="24"/>
              </w:rPr>
              <w:t>Crazy Sock Day</w:t>
            </w: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=G2+1\#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08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D16F67">
            <w:pPr>
              <w:pStyle w:val="Date"/>
              <w:rPr>
                <w:sz w:val="22"/>
              </w:rPr>
            </w:pPr>
            <w:r w:rsidRPr="00A625DA">
              <w:rPr>
                <w:b w:val="0"/>
                <w:noProof/>
                <w:sz w:val="32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DEAAD6F" wp14:editId="5F0C617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-759778</wp:posOffset>
                      </wp:positionV>
                      <wp:extent cx="1252538" cy="790257"/>
                      <wp:effectExtent l="0" t="0" r="24130" b="10160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2538" cy="790257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C6B2F"/>
                              </a:solidFill>
                              <a:ln>
                                <a:solidFill>
                                  <a:srgbClr val="DC6B2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Default="00CE0FEF" w:rsidP="00D16F67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        Who will be</w:t>
                                  </w:r>
                                  <w:r w:rsidRPr="00D16F67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:rsidR="00CE0FEF" w:rsidRPr="00D16F67" w:rsidRDefault="00CE0FEF" w:rsidP="00D16F67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D16F67">
                                    <w:rPr>
                                      <w:b/>
                                      <w:color w:val="FFFFFF" w:themeColor="background1"/>
                                    </w:rPr>
                                    <w:t>the champion of our own basketball tournament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DEAAD6F" id="Text Box 202" o:spid="_x0000_s1046" style="position:absolute;left:0;text-align:left;margin-left:2.1pt;margin-top:-59.85pt;width:98.65pt;height:62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" fillcolor="#dc6b2f" strokecolor="#dc6b2f" strokeweight="1.5pt">
                      <v:textbox>
                        <w:txbxContent>
                          <w:p w:rsidR="00CE0FEF" w:rsidRDefault="00CE0FEF" w:rsidP="00D16F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       Who will be</w:t>
                            </w:r>
                            <w:r w:rsidRPr="00D16F67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CE0FEF" w:rsidRPr="00D16F67" w:rsidRDefault="00CE0FEF" w:rsidP="00D16F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16F67">
                              <w:rPr>
                                <w:b/>
                                <w:color w:val="FFFFFF" w:themeColor="background1"/>
                              </w:rPr>
                              <w:t>the champion of our own basketball tournament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37160" w:rsidRPr="00A625DA">
              <w:rPr>
                <w:sz w:val="22"/>
              </w:rPr>
              <w:fldChar w:fldCharType="begin"/>
            </w:r>
            <w:r w:rsidR="00337160" w:rsidRPr="00A625DA">
              <w:rPr>
                <w:sz w:val="22"/>
              </w:rPr>
              <w:instrText xml:space="preserve"> =A4+1 \# 0#</w:instrText>
            </w:r>
            <w:r w:rsidR="00337160" w:rsidRPr="00A625DA">
              <w:rPr>
                <w:sz w:val="22"/>
              </w:rPr>
              <w:fldChar w:fldCharType="separate"/>
            </w:r>
            <w:r w:rsidR="00337160" w:rsidRPr="00A625DA">
              <w:rPr>
                <w:noProof/>
                <w:sz w:val="22"/>
              </w:rPr>
              <w:t>09</w:t>
            </w:r>
            <w:r w:rsidR="00337160"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=B4+1\#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11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=D4+1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12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=E4+1\#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13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14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 w:rsidP="007D2166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E67552" w:rsidRPr="00A625DA" w:rsidRDefault="00E67552" w:rsidP="00E67552">
            <w:pPr>
              <w:rPr>
                <w:b/>
                <w:sz w:val="20"/>
                <w:szCs w:val="24"/>
              </w:rPr>
            </w:pPr>
            <w:r w:rsidRPr="00A625DA">
              <w:rPr>
                <w:b/>
                <w:noProof/>
                <w:sz w:val="20"/>
                <w:szCs w:val="24"/>
                <w:lang w:eastAsia="en-U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15240</wp:posOffset>
                  </wp:positionV>
                  <wp:extent cx="366395" cy="658495"/>
                  <wp:effectExtent l="0" t="0" r="0" b="825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ce-cream-Yummy-ice-cream-24070273-696-1250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25DA">
              <w:rPr>
                <w:b/>
                <w:sz w:val="20"/>
                <w:szCs w:val="24"/>
              </w:rPr>
              <w:t xml:space="preserve">Ice </w:t>
            </w:r>
          </w:p>
          <w:p w:rsidR="00E67552" w:rsidRPr="00A625DA" w:rsidRDefault="00E67552" w:rsidP="00E67552">
            <w:pPr>
              <w:rPr>
                <w:b/>
                <w:sz w:val="20"/>
                <w:szCs w:val="24"/>
              </w:rPr>
            </w:pPr>
            <w:r w:rsidRPr="00A625DA">
              <w:rPr>
                <w:b/>
                <w:sz w:val="20"/>
                <w:szCs w:val="24"/>
              </w:rPr>
              <w:t xml:space="preserve">Cream </w:t>
            </w:r>
          </w:p>
          <w:p w:rsidR="00337160" w:rsidRPr="00A625DA" w:rsidRDefault="00E67552" w:rsidP="00E67552">
            <w:pPr>
              <w:rPr>
                <w:sz w:val="10"/>
              </w:rPr>
            </w:pPr>
            <w:r w:rsidRPr="00A625DA">
              <w:rPr>
                <w:b/>
                <w:sz w:val="20"/>
                <w:szCs w:val="24"/>
              </w:rPr>
              <w:t>Sundaes</w:t>
            </w:r>
            <w:r w:rsidRPr="00A625DA">
              <w:rPr>
                <w:b/>
                <w:noProof/>
                <w:sz w:val="20"/>
                <w:szCs w:val="24"/>
              </w:rPr>
              <w:t xml:space="preserve"> 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rPr>
                <w:b/>
                <w:sz w:val="22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402513" w:rsidP="003517EB">
            <w:pPr>
              <w:rPr>
                <w:b/>
                <w:sz w:val="22"/>
                <w:szCs w:val="24"/>
              </w:rPr>
            </w:pPr>
            <w:r w:rsidRPr="00A625DA">
              <w:rPr>
                <w:b/>
                <w:noProof/>
                <w:szCs w:val="24"/>
                <w:lang w:eastAsia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15875</wp:posOffset>
                  </wp:positionV>
                  <wp:extent cx="582930" cy="658495"/>
                  <wp:effectExtent l="0" t="0" r="7620" b="825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an%20bag_0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0C5" w:rsidRPr="00A625DA">
              <w:rPr>
                <w:b/>
                <w:noProof/>
                <w:sz w:val="12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35D0599" wp14:editId="02ACAE4E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353695</wp:posOffset>
                      </wp:positionV>
                      <wp:extent cx="1009015" cy="937895"/>
                      <wp:effectExtent l="0" t="0" r="19685" b="1460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93789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2246C"/>
                              </a:solidFill>
                              <a:ln>
                                <a:solidFill>
                                  <a:srgbClr val="72246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3B60C5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3B60C5">
                                    <w:rPr>
                                      <w:b/>
                                      <w:color w:val="FFFFFF" w:themeColor="background1"/>
                                    </w:rPr>
                                    <w:t>Take a break this Friday &amp; participate in a game of cornhole!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35D0599" id="Text Box 36" o:spid="_x0000_s1047" style="position:absolute;margin-left:-6.75pt;margin-top:27.85pt;width:79.45pt;height:73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" fillcolor="#72246c" strokecolor="#72246c" strokeweight="1.5pt">
                      <v:textbox>
                        <w:txbxContent>
                          <w:p w:rsidR="00CE0FEF" w:rsidRPr="003B60C5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B60C5">
                              <w:rPr>
                                <w:b/>
                                <w:color w:val="FFFFFF" w:themeColor="background1"/>
                              </w:rPr>
                              <w:t>Take a break this Friday &amp; participate in a game of cornhole!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  <w:r w:rsidR="00337160" w:rsidRPr="00A625DA">
              <w:rPr>
                <w:b/>
                <w:szCs w:val="24"/>
              </w:rPr>
              <w:t>Cornhole Tournament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37160" w:rsidP="003517EB">
            <w:pPr>
              <w:rPr>
                <w:sz w:val="22"/>
                <w:szCs w:val="24"/>
              </w:rPr>
            </w:pPr>
            <w:r w:rsidRPr="00A625DA">
              <w:rPr>
                <w:sz w:val="22"/>
                <w:szCs w:val="24"/>
              </w:rPr>
              <w:t xml:space="preserve"> </w:t>
            </w: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15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17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=D6+1 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19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21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22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3B60C5" w:rsidP="003B60C5">
            <w:pPr>
              <w:rPr>
                <w:color w:val="auto"/>
                <w:sz w:val="22"/>
                <w:szCs w:val="24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52448" behindDoc="0" locked="0" layoutInCell="1" allowOverlap="1" wp14:anchorId="3E756490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40005</wp:posOffset>
                  </wp:positionV>
                  <wp:extent cx="895985" cy="658495"/>
                  <wp:effectExtent l="0" t="0" r="0" b="825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:rsidR="00337160" w:rsidRPr="00A625DA" w:rsidRDefault="00BD1397" w:rsidP="00E947FC">
            <w:pPr>
              <w:rPr>
                <w:b/>
                <w:szCs w:val="24"/>
              </w:rPr>
            </w:pPr>
            <w:r w:rsidRPr="00A625DA">
              <w:rPr>
                <w:noProof/>
                <w:sz w:val="1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1CA8069" wp14:editId="30AD20D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182245</wp:posOffset>
                      </wp:positionV>
                      <wp:extent cx="771525" cy="518795"/>
                      <wp:effectExtent l="0" t="0" r="28575" b="1460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51879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8A23F"/>
                              </a:solidFill>
                              <a:ln>
                                <a:solidFill>
                                  <a:srgbClr val="48A23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FEF" w:rsidRPr="00BD1397" w:rsidRDefault="00CE0FEF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1397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You deserve it! </w:t>
                                  </w:r>
                                </w:p>
                                <w:p w:rsidR="00CE0FEF" w:rsidRDefault="00CE0FEF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1CA8069" id="Text Box 37" o:spid="_x0000_s1048" style="position:absolute;margin-left:7.35pt;margin-top:14.35pt;width:60.75pt;height:4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" fillcolor="#48a23f" strokecolor="#48a23f" strokeweight="1.5pt">
                      <v:textbox>
                        <w:txbxContent>
                          <w:p w:rsidR="00CE0FEF" w:rsidRPr="00BD1397" w:rsidRDefault="00CE0FEF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D1397">
                              <w:rPr>
                                <w:b/>
                                <w:color w:val="FFFFFF" w:themeColor="background1"/>
                              </w:rPr>
                              <w:t xml:space="preserve">You deserve it! </w:t>
                            </w:r>
                          </w:p>
                          <w:p w:rsidR="00CE0FEF" w:rsidRDefault="00CE0FEF" w:rsidP="003517EB"/>
                        </w:txbxContent>
                      </v:textbox>
                    </v:roundrect>
                  </w:pict>
                </mc:Fallback>
              </mc:AlternateContent>
            </w:r>
            <w:r w:rsidRPr="00A625DA">
              <w:rPr>
                <w:b/>
                <w:noProof/>
                <w:szCs w:val="24"/>
              </w:rPr>
              <w:t>Office Closure</w:t>
            </w:r>
          </w:p>
          <w:p w:rsidR="00337160" w:rsidRPr="00A625DA" w:rsidRDefault="00337160" w:rsidP="003517EB">
            <w:pPr>
              <w:rPr>
                <w:sz w:val="22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D16F67" w:rsidRPr="00A625DA" w:rsidRDefault="00BD1397">
            <w:pPr>
              <w:rPr>
                <w:sz w:val="10"/>
              </w:rPr>
            </w:pPr>
            <w:r w:rsidRPr="00A625DA">
              <w:rPr>
                <w:noProof/>
                <w:sz w:val="16"/>
                <w:lang w:eastAsia="en-US"/>
              </w:rPr>
              <w:drawing>
                <wp:anchor distT="0" distB="0" distL="114300" distR="114300" simplePos="0" relativeHeight="251768832" behindDoc="0" locked="0" layoutInCell="1" allowOverlap="1" wp14:anchorId="62229E41">
                  <wp:simplePos x="0" y="0"/>
                  <wp:positionH relativeFrom="column">
                    <wp:posOffset>-334964</wp:posOffset>
                  </wp:positionH>
                  <wp:positionV relativeFrom="paragraph">
                    <wp:posOffset>53053</wp:posOffset>
                  </wp:positionV>
                  <wp:extent cx="612140" cy="560705"/>
                  <wp:effectExtent l="95250" t="95250" r="92710" b="86995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179889">
                            <a:off x="0" y="0"/>
                            <a:ext cx="61214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16F67" w:rsidRPr="00A625DA" w:rsidRDefault="00D16F67" w:rsidP="00D16F67">
            <w:pPr>
              <w:rPr>
                <w:sz w:val="10"/>
              </w:rPr>
            </w:pPr>
          </w:p>
          <w:p w:rsidR="00D16F67" w:rsidRPr="00A625DA" w:rsidRDefault="00D16F67" w:rsidP="00E947FC">
            <w:pPr>
              <w:jc w:val="both"/>
              <w:rPr>
                <w:sz w:val="10"/>
              </w:rPr>
            </w:pPr>
          </w:p>
          <w:p w:rsidR="00D16F67" w:rsidRPr="00A625DA" w:rsidRDefault="00D16F67" w:rsidP="00D16F67">
            <w:pPr>
              <w:rPr>
                <w:sz w:val="10"/>
              </w:rPr>
            </w:pPr>
          </w:p>
          <w:p w:rsidR="00337160" w:rsidRPr="00A625DA" w:rsidRDefault="00337160" w:rsidP="00D16F67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22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23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24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25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26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=E8+1\#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27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=F8+1\#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28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 w:rsidP="003517EB">
            <w:pPr>
              <w:jc w:val="center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:rsidTr="003517EB"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28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28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29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29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29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30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5E5E6" w:themeFill="accent6" w:themeFillTint="33"/>
            <w:tcMar>
              <w:bottom w:w="72" w:type="dxa"/>
            </w:tcMar>
          </w:tcPr>
          <w:p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:rsidR="00A625DA" w:rsidRPr="00A625DA" w:rsidRDefault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tabs>
                <w:tab w:val="left" w:pos="405"/>
              </w:tabs>
              <w:rPr>
                <w:sz w:val="10"/>
              </w:rPr>
            </w:pPr>
            <w:r w:rsidRPr="00A625DA">
              <w:rPr>
                <w:sz w:val="10"/>
              </w:rPr>
              <w:tab/>
            </w:r>
          </w:p>
          <w:p w:rsidR="00337160" w:rsidRPr="00A625DA" w:rsidRDefault="00337160" w:rsidP="00A625DA">
            <w:pPr>
              <w:jc w:val="right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:rsidR="00A625DA" w:rsidRPr="00A625DA" w:rsidRDefault="00A625DA" w:rsidP="003517EB">
            <w:pPr>
              <w:jc w:val="center"/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A625DA" w:rsidRPr="00A625DA" w:rsidRDefault="00A625DA" w:rsidP="00A625DA">
            <w:pPr>
              <w:jc w:val="center"/>
              <w:rPr>
                <w:sz w:val="10"/>
              </w:rPr>
            </w:pPr>
          </w:p>
          <w:p w:rsidR="00A625DA" w:rsidRPr="00A625DA" w:rsidRDefault="00A625DA" w:rsidP="00A625DA">
            <w:pPr>
              <w:rPr>
                <w:sz w:val="10"/>
              </w:rPr>
            </w:pPr>
          </w:p>
          <w:p w:rsidR="00337160" w:rsidRPr="00A625DA" w:rsidRDefault="00337160" w:rsidP="00A625DA">
            <w:pPr>
              <w:rPr>
                <w:sz w:val="10"/>
              </w:rPr>
            </w:pPr>
          </w:p>
        </w:tc>
      </w:tr>
    </w:tbl>
    <w:p w:rsidR="00337160" w:rsidRDefault="00337160" w:rsidP="00A625DA">
      <w:pPr>
        <w:rPr>
          <w:sz w:val="16"/>
          <w:szCs w:val="16"/>
        </w:rPr>
      </w:pPr>
    </w:p>
    <w:sectPr w:rsidR="00337160" w:rsidSect="00A625DA">
      <w:footerReference w:type="default" r:id="rId43"/>
      <w:pgSz w:w="15840" w:h="12240" w:orient="landscape" w:code="1"/>
      <w:pgMar w:top="749" w:right="778" w:bottom="749" w:left="605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FEF" w:rsidRDefault="00CE0FEF">
      <w:pPr>
        <w:spacing w:after="0" w:line="240" w:lineRule="auto"/>
      </w:pPr>
      <w:r>
        <w:separator/>
      </w:r>
    </w:p>
  </w:endnote>
  <w:endnote w:type="continuationSeparator" w:id="0">
    <w:p w:rsidR="00CE0FEF" w:rsidRDefault="00CE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FEF" w:rsidRDefault="00CE0FEF" w:rsidP="00484415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7389495</wp:posOffset>
          </wp:positionH>
          <wp:positionV relativeFrom="paragraph">
            <wp:posOffset>8890</wp:posOffset>
          </wp:positionV>
          <wp:extent cx="2066925" cy="492974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CPA_PCPS_CMYK_REV.JPG"/>
                  <pic:cNvPicPr/>
                </pic:nvPicPr>
                <pic:blipFill rotWithShape="1">
                  <a:blip r:embed="rId1"/>
                  <a:srcRect l="12197" t="29908" r="10629" b="25764"/>
                  <a:stretch/>
                </pic:blipFill>
                <pic:spPr bwMode="auto">
                  <a:xfrm>
                    <a:off x="0" y="0"/>
                    <a:ext cx="2066925" cy="492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0FEF" w:rsidRDefault="00CE0F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FEF" w:rsidRDefault="00CE0FEF">
      <w:pPr>
        <w:spacing w:after="0" w:line="240" w:lineRule="auto"/>
      </w:pPr>
      <w:r>
        <w:separator/>
      </w:r>
    </w:p>
  </w:footnote>
  <w:footnote w:type="continuationSeparator" w:id="0">
    <w:p w:rsidR="00CE0FEF" w:rsidRDefault="00CE0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/31/2018"/>
    <w:docVar w:name="MonthStart" w:val="1/1/2018"/>
  </w:docVars>
  <w:rsids>
    <w:rsidRoot w:val="00B31EA9"/>
    <w:rsid w:val="000434B3"/>
    <w:rsid w:val="00056AAF"/>
    <w:rsid w:val="000B0173"/>
    <w:rsid w:val="000C0BA7"/>
    <w:rsid w:val="000D72CB"/>
    <w:rsid w:val="000F3AE5"/>
    <w:rsid w:val="00120278"/>
    <w:rsid w:val="00125425"/>
    <w:rsid w:val="001305BF"/>
    <w:rsid w:val="00132489"/>
    <w:rsid w:val="00174645"/>
    <w:rsid w:val="001B1419"/>
    <w:rsid w:val="001E363A"/>
    <w:rsid w:val="00236358"/>
    <w:rsid w:val="00291485"/>
    <w:rsid w:val="002E48FD"/>
    <w:rsid w:val="00337160"/>
    <w:rsid w:val="00346D98"/>
    <w:rsid w:val="003517EB"/>
    <w:rsid w:val="00367CDE"/>
    <w:rsid w:val="003A74F2"/>
    <w:rsid w:val="003B60C5"/>
    <w:rsid w:val="003D3885"/>
    <w:rsid w:val="00402513"/>
    <w:rsid w:val="00416B20"/>
    <w:rsid w:val="0043637D"/>
    <w:rsid w:val="00437605"/>
    <w:rsid w:val="00484415"/>
    <w:rsid w:val="004A120F"/>
    <w:rsid w:val="004E23FC"/>
    <w:rsid w:val="005150DD"/>
    <w:rsid w:val="00515184"/>
    <w:rsid w:val="00555840"/>
    <w:rsid w:val="00563F0A"/>
    <w:rsid w:val="005715CA"/>
    <w:rsid w:val="005750C5"/>
    <w:rsid w:val="006C4A91"/>
    <w:rsid w:val="006D3557"/>
    <w:rsid w:val="006D3F5F"/>
    <w:rsid w:val="006E110D"/>
    <w:rsid w:val="006F6DB7"/>
    <w:rsid w:val="007B29DC"/>
    <w:rsid w:val="007D2166"/>
    <w:rsid w:val="00815055"/>
    <w:rsid w:val="00834FC3"/>
    <w:rsid w:val="00837FF0"/>
    <w:rsid w:val="008465AA"/>
    <w:rsid w:val="00850387"/>
    <w:rsid w:val="008A3A32"/>
    <w:rsid w:val="008E03B3"/>
    <w:rsid w:val="008E5F6D"/>
    <w:rsid w:val="00907CFB"/>
    <w:rsid w:val="00957BF4"/>
    <w:rsid w:val="009D4BA5"/>
    <w:rsid w:val="009F448D"/>
    <w:rsid w:val="00A21B8C"/>
    <w:rsid w:val="00A50628"/>
    <w:rsid w:val="00A625DA"/>
    <w:rsid w:val="00AB30BE"/>
    <w:rsid w:val="00AD6871"/>
    <w:rsid w:val="00AF49B2"/>
    <w:rsid w:val="00B21545"/>
    <w:rsid w:val="00B31EA9"/>
    <w:rsid w:val="00B71BC7"/>
    <w:rsid w:val="00B75A54"/>
    <w:rsid w:val="00BD1397"/>
    <w:rsid w:val="00BE33C9"/>
    <w:rsid w:val="00C26BE9"/>
    <w:rsid w:val="00C47FD1"/>
    <w:rsid w:val="00C7447C"/>
    <w:rsid w:val="00CC5359"/>
    <w:rsid w:val="00CE0FEF"/>
    <w:rsid w:val="00D161D2"/>
    <w:rsid w:val="00D16F67"/>
    <w:rsid w:val="00D56312"/>
    <w:rsid w:val="00DB221E"/>
    <w:rsid w:val="00E16D26"/>
    <w:rsid w:val="00E42B54"/>
    <w:rsid w:val="00E65EC1"/>
    <w:rsid w:val="00E67552"/>
    <w:rsid w:val="00E947FC"/>
    <w:rsid w:val="00ED1640"/>
    <w:rsid w:val="00F00C61"/>
    <w:rsid w:val="00F20592"/>
    <w:rsid w:val="00F51713"/>
    <w:rsid w:val="00F9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4F3ABBD7-B5A6-486B-A5AA-433282E7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65349" w:themeColor="text2"/>
        <w:sz w:val="18"/>
        <w:szCs w:val="18"/>
        <w:lang w:val="en-US" w:eastAsia="ja-JP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line="240" w:lineRule="auto"/>
      <w:jc w:val="right"/>
      <w:outlineLvl w:val="0"/>
    </w:pPr>
    <w:rPr>
      <w:rFonts w:asciiTheme="majorHAnsi" w:eastAsiaTheme="majorEastAsia" w:hAnsiTheme="majorHAnsi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1"/>
    </w:pPr>
    <w:rPr>
      <w:rFonts w:asciiTheme="majorHAnsi" w:eastAsiaTheme="majorEastAsia" w:hAnsiTheme="majorHAnsi" w:cstheme="majorBidi"/>
      <w:b/>
      <w:i/>
      <w:cap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4"/>
    </w:pPr>
    <w:rPr>
      <w:rFonts w:asciiTheme="majorHAnsi" w:eastAsiaTheme="majorEastAsia" w:hAnsiTheme="majorHAnsi" w:cstheme="majorBidi"/>
      <w:b/>
      <w:caps/>
      <w:color w:val="A6B727" w:themeColor="accent1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aps/>
      <w:color w:val="A6B727" w:themeColor="accent1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i/>
      <w:iCs/>
      <w:color w:val="A6B727" w:themeColor="accent1"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A6B727" w:themeColor="accent1"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">
    <w:name w:val="Day"/>
    <w:basedOn w:val="Normal"/>
    <w:uiPriority w:val="2"/>
    <w:qFormat/>
    <w:pPr>
      <w:spacing w:after="60" w:line="240" w:lineRule="auto"/>
    </w:pPr>
    <w:rPr>
      <w:rFonts w:eastAsiaTheme="minorEastAsia"/>
      <w:caps/>
      <w:color w:val="7B881D" w:themeColor="accent1" w:themeShade="BF"/>
      <w:spacing w:val="20"/>
      <w:sz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36"/>
      <w:szCs w:val="32"/>
    </w:rPr>
  </w:style>
  <w:style w:type="paragraph" w:customStyle="1" w:styleId="Month">
    <w:name w:val="Month"/>
    <w:basedOn w:val="Normal"/>
    <w:uiPriority w:val="1"/>
    <w:qFormat/>
    <w:pPr>
      <w:spacing w:after="720" w:line="240" w:lineRule="auto"/>
      <w:contextualSpacing/>
    </w:pPr>
    <w:rPr>
      <w:b/>
      <w:caps/>
      <w:sz w:val="16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caps/>
      <w:color w:val="A6B727" w:themeColor="accent1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color w:val="A6B727" w:themeColor="accent1"/>
      <w:sz w:val="4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caps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A6B727" w:themeColor="accen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aps/>
      <w:color w:val="A6B727" w:themeColor="accent1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A6B727" w:themeColor="accent1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A6B727" w:themeColor="accent1"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65349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A6B727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120" w:after="120" w:line="240" w:lineRule="auto"/>
      <w:contextualSpacing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120" w:after="120" w:line="240" w:lineRule="auto"/>
      <w:contextualSpacing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28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65349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565349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A6B727" w:themeColor="accent1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3"/>
    <w:unhideWhenUsed/>
    <w:qFormat/>
    <w:pPr>
      <w:spacing w:after="0" w:line="240" w:lineRule="auto"/>
      <w:jc w:val="right"/>
    </w:pPr>
    <w:rPr>
      <w:b/>
      <w:sz w:val="36"/>
    </w:rPr>
  </w:style>
  <w:style w:type="character" w:styleId="Emphasis">
    <w:name w:val="Emphasis"/>
    <w:basedOn w:val="DefaultParagraphFont"/>
    <w:uiPriority w:val="20"/>
    <w:unhideWhenUsed/>
    <w:qFormat/>
    <w:rPr>
      <w:color w:val="7B881D" w:themeColor="accent1" w:themeShade="BF"/>
    </w:rPr>
  </w:style>
  <w:style w:type="character" w:customStyle="1" w:styleId="DateChar">
    <w:name w:val="Date Char"/>
    <w:basedOn w:val="DefaultParagraphFont"/>
    <w:link w:val="Date"/>
    <w:uiPriority w:val="3"/>
    <w:rPr>
      <w:b/>
      <w:sz w:val="3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jpg"/><Relationship Id="rId3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erald\AppData\Roaming\Microsoft\Templates\Calendar.dotm" TargetMode="External"/></Relationships>
</file>

<file path=word/theme/theme1.xml><?xml version="1.0" encoding="utf-8"?>
<a:theme xmlns:a="http://schemas.openxmlformats.org/drawingml/2006/main" name="Basis">
  <a:themeElements>
    <a:clrScheme name="Basis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54E210-ED6D-465E-B401-C85EF281C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</Template>
  <TotalTime>1</TotalTime>
  <Pages>4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Gerald</dc:creator>
  <cp:keywords/>
  <dc:description/>
  <cp:lastModifiedBy>Lisa Simpson</cp:lastModifiedBy>
  <cp:revision>2</cp:revision>
  <cp:lastPrinted>2017-11-22T17:52:00Z</cp:lastPrinted>
  <dcterms:created xsi:type="dcterms:W3CDTF">2018-01-02T14:53:00Z</dcterms:created>
  <dcterms:modified xsi:type="dcterms:W3CDTF">2018-01-02T14:53:00Z</dcterms:modified>
</cp:coreProperties>
</file>